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4E30A4A0" w:rsidR="006B3869" w:rsidRDefault="005447B0" w:rsidP="006B3869">
      <w:pPr>
        <w:pStyle w:val="Nzev"/>
        <w:rPr>
          <w:lang w:val="sk-SK"/>
        </w:rPr>
      </w:pPr>
      <w:r>
        <w:rPr>
          <w:lang w:val="sk-SK"/>
        </w:rPr>
        <w:t>mikroklima  školy</w:t>
      </w:r>
    </w:p>
    <w:p w14:paraId="42E9131A" w14:textId="028EB619" w:rsidR="006B3869" w:rsidRDefault="006B3869" w:rsidP="006B3869">
      <w:pPr>
        <w:rPr>
          <w:lang w:val="sk-SK"/>
        </w:rPr>
      </w:pPr>
    </w:p>
    <w:p w14:paraId="37EC94E8" w14:textId="0A194820" w:rsidR="006B3869" w:rsidRDefault="006B3869" w:rsidP="006B3869">
      <w:pPr>
        <w:rPr>
          <w:lang w:val="sk-SK"/>
        </w:rPr>
      </w:pPr>
    </w:p>
    <w:p w14:paraId="06F0B4D1" w14:textId="2AF4637A" w:rsidR="006B3869" w:rsidRDefault="005447B0" w:rsidP="006B3869">
      <w:pPr>
        <w:pStyle w:val="Podnadpis"/>
        <w:rPr>
          <w:lang w:val="sk-SK"/>
        </w:rPr>
      </w:pPr>
      <w:r>
        <w:rPr>
          <w:lang w:val="sk-SK"/>
        </w:rPr>
        <w:t>Základní škola a Mateřská škola, Šanov, okres Znojmo, příspěvková organizace</w:t>
      </w:r>
    </w:p>
    <w:p w14:paraId="79C371F9" w14:textId="02A2FE4C" w:rsidR="006B3869" w:rsidRDefault="005447B0" w:rsidP="006B3869">
      <w:pPr>
        <w:pStyle w:val="Podnadpis"/>
        <w:rPr>
          <w:lang w:val="sk-SK"/>
        </w:rPr>
      </w:pPr>
      <w:r>
        <w:rPr>
          <w:lang w:val="sk-SK"/>
        </w:rPr>
        <w:t>Komenského 241, 681 68 Šanov</w:t>
      </w:r>
    </w:p>
    <w:p w14:paraId="4EF5C3D2" w14:textId="7BAC52B1" w:rsidR="006B3869" w:rsidRDefault="006B3869">
      <w:pPr>
        <w:rPr>
          <w:lang w:val="sk-SK"/>
        </w:rPr>
      </w:pPr>
      <w:r>
        <w:rPr>
          <w:lang w:val="sk-SK"/>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447064A4" w14:textId="57D94CC7" w:rsidR="006B3869" w:rsidRDefault="006B3869">
          <w:pPr>
            <w:pStyle w:val="Nadpisobsahu"/>
          </w:pPr>
          <w:r>
            <w:t>Obsah</w:t>
          </w:r>
        </w:p>
        <w:p w14:paraId="7F688C78" w14:textId="6A2F0226" w:rsidR="0022195B" w:rsidRDefault="006B3869">
          <w:pPr>
            <w:pStyle w:val="Obsah1"/>
            <w:tabs>
              <w:tab w:val="right" w:leader="dot" w:pos="9056"/>
            </w:tabs>
            <w:rPr>
              <w:noProof/>
              <w:sz w:val="22"/>
              <w:szCs w:val="22"/>
              <w:lang w:eastAsia="cs-CZ"/>
            </w:rPr>
          </w:pPr>
          <w:r>
            <w:fldChar w:fldCharType="begin"/>
          </w:r>
          <w:r>
            <w:instrText xml:space="preserve"> TOC \o "1-3" \h \z \u </w:instrText>
          </w:r>
          <w:r>
            <w:fldChar w:fldCharType="separate"/>
          </w:r>
          <w:hyperlink w:anchor="_Toc106032696" w:history="1">
            <w:r w:rsidR="0022195B" w:rsidRPr="00874A2A">
              <w:rPr>
                <w:rStyle w:val="Hypertextovodkaz"/>
                <w:noProof/>
              </w:rPr>
              <w:t>Popis projektu</w:t>
            </w:r>
            <w:r w:rsidR="0022195B">
              <w:rPr>
                <w:noProof/>
                <w:webHidden/>
              </w:rPr>
              <w:tab/>
            </w:r>
            <w:r w:rsidR="0022195B">
              <w:rPr>
                <w:noProof/>
                <w:webHidden/>
              </w:rPr>
              <w:fldChar w:fldCharType="begin"/>
            </w:r>
            <w:r w:rsidR="0022195B">
              <w:rPr>
                <w:noProof/>
                <w:webHidden/>
              </w:rPr>
              <w:instrText xml:space="preserve"> PAGEREF _Toc106032696 \h </w:instrText>
            </w:r>
            <w:r w:rsidR="0022195B">
              <w:rPr>
                <w:noProof/>
                <w:webHidden/>
              </w:rPr>
            </w:r>
            <w:r w:rsidR="0022195B">
              <w:rPr>
                <w:noProof/>
                <w:webHidden/>
              </w:rPr>
              <w:fldChar w:fldCharType="separate"/>
            </w:r>
            <w:r w:rsidR="0022195B">
              <w:rPr>
                <w:noProof/>
                <w:webHidden/>
              </w:rPr>
              <w:t>3</w:t>
            </w:r>
            <w:r w:rsidR="0022195B">
              <w:rPr>
                <w:noProof/>
                <w:webHidden/>
              </w:rPr>
              <w:fldChar w:fldCharType="end"/>
            </w:r>
          </w:hyperlink>
        </w:p>
        <w:p w14:paraId="68E1CE34" w14:textId="0B05FC79" w:rsidR="0022195B" w:rsidRDefault="00000000">
          <w:pPr>
            <w:pStyle w:val="Obsah2"/>
            <w:tabs>
              <w:tab w:val="right" w:leader="dot" w:pos="9056"/>
            </w:tabs>
            <w:rPr>
              <w:noProof/>
              <w:sz w:val="22"/>
              <w:szCs w:val="22"/>
              <w:lang w:eastAsia="cs-CZ"/>
            </w:rPr>
          </w:pPr>
          <w:hyperlink w:anchor="_Toc106032697" w:history="1">
            <w:r w:rsidR="0022195B" w:rsidRPr="00874A2A">
              <w:rPr>
                <w:rStyle w:val="Hypertextovodkaz"/>
                <w:noProof/>
              </w:rPr>
              <w:t>Záměr projektu</w:t>
            </w:r>
            <w:r w:rsidR="0022195B">
              <w:rPr>
                <w:noProof/>
                <w:webHidden/>
              </w:rPr>
              <w:tab/>
            </w:r>
            <w:r w:rsidR="0022195B">
              <w:rPr>
                <w:noProof/>
                <w:webHidden/>
              </w:rPr>
              <w:fldChar w:fldCharType="begin"/>
            </w:r>
            <w:r w:rsidR="0022195B">
              <w:rPr>
                <w:noProof/>
                <w:webHidden/>
              </w:rPr>
              <w:instrText xml:space="preserve"> PAGEREF _Toc106032697 \h </w:instrText>
            </w:r>
            <w:r w:rsidR="0022195B">
              <w:rPr>
                <w:noProof/>
                <w:webHidden/>
              </w:rPr>
            </w:r>
            <w:r w:rsidR="0022195B">
              <w:rPr>
                <w:noProof/>
                <w:webHidden/>
              </w:rPr>
              <w:fldChar w:fldCharType="separate"/>
            </w:r>
            <w:r w:rsidR="0022195B">
              <w:rPr>
                <w:noProof/>
                <w:webHidden/>
              </w:rPr>
              <w:t>3</w:t>
            </w:r>
            <w:r w:rsidR="0022195B">
              <w:rPr>
                <w:noProof/>
                <w:webHidden/>
              </w:rPr>
              <w:fldChar w:fldCharType="end"/>
            </w:r>
          </w:hyperlink>
        </w:p>
        <w:p w14:paraId="39B08F69" w14:textId="0ECFE8AF" w:rsidR="0022195B" w:rsidRDefault="00000000">
          <w:pPr>
            <w:pStyle w:val="Obsah2"/>
            <w:tabs>
              <w:tab w:val="right" w:leader="dot" w:pos="9056"/>
            </w:tabs>
            <w:rPr>
              <w:noProof/>
              <w:sz w:val="22"/>
              <w:szCs w:val="22"/>
              <w:lang w:eastAsia="cs-CZ"/>
            </w:rPr>
          </w:pPr>
          <w:hyperlink w:anchor="_Toc106032698" w:history="1">
            <w:r w:rsidR="0022195B" w:rsidRPr="00874A2A">
              <w:rPr>
                <w:rStyle w:val="Hypertextovodkaz"/>
                <w:noProof/>
              </w:rPr>
              <w:t>Cíl projektu</w:t>
            </w:r>
            <w:r w:rsidR="0022195B">
              <w:rPr>
                <w:noProof/>
                <w:webHidden/>
              </w:rPr>
              <w:tab/>
            </w:r>
            <w:r w:rsidR="0022195B">
              <w:rPr>
                <w:noProof/>
                <w:webHidden/>
              </w:rPr>
              <w:fldChar w:fldCharType="begin"/>
            </w:r>
            <w:r w:rsidR="0022195B">
              <w:rPr>
                <w:noProof/>
                <w:webHidden/>
              </w:rPr>
              <w:instrText xml:space="preserve"> PAGEREF _Toc106032698 \h </w:instrText>
            </w:r>
            <w:r w:rsidR="0022195B">
              <w:rPr>
                <w:noProof/>
                <w:webHidden/>
              </w:rPr>
            </w:r>
            <w:r w:rsidR="0022195B">
              <w:rPr>
                <w:noProof/>
                <w:webHidden/>
              </w:rPr>
              <w:fldChar w:fldCharType="separate"/>
            </w:r>
            <w:r w:rsidR="0022195B">
              <w:rPr>
                <w:noProof/>
                <w:webHidden/>
              </w:rPr>
              <w:t>3</w:t>
            </w:r>
            <w:r w:rsidR="0022195B">
              <w:rPr>
                <w:noProof/>
                <w:webHidden/>
              </w:rPr>
              <w:fldChar w:fldCharType="end"/>
            </w:r>
          </w:hyperlink>
        </w:p>
        <w:p w14:paraId="457A85E9" w14:textId="642D23F6" w:rsidR="0022195B" w:rsidRDefault="00000000">
          <w:pPr>
            <w:pStyle w:val="Obsah2"/>
            <w:tabs>
              <w:tab w:val="right" w:leader="dot" w:pos="9056"/>
            </w:tabs>
            <w:rPr>
              <w:noProof/>
              <w:sz w:val="22"/>
              <w:szCs w:val="22"/>
              <w:lang w:eastAsia="cs-CZ"/>
            </w:rPr>
          </w:pPr>
          <w:hyperlink w:anchor="_Toc106032699" w:history="1">
            <w:r w:rsidR="0022195B" w:rsidRPr="00874A2A">
              <w:rPr>
                <w:rStyle w:val="Hypertextovodkaz"/>
                <w:noProof/>
              </w:rPr>
              <w:t>Kompetence žáků</w:t>
            </w:r>
            <w:r w:rsidR="0022195B">
              <w:rPr>
                <w:noProof/>
                <w:webHidden/>
              </w:rPr>
              <w:tab/>
            </w:r>
            <w:r w:rsidR="0022195B">
              <w:rPr>
                <w:noProof/>
                <w:webHidden/>
              </w:rPr>
              <w:fldChar w:fldCharType="begin"/>
            </w:r>
            <w:r w:rsidR="0022195B">
              <w:rPr>
                <w:noProof/>
                <w:webHidden/>
              </w:rPr>
              <w:instrText xml:space="preserve"> PAGEREF _Toc106032699 \h </w:instrText>
            </w:r>
            <w:r w:rsidR="0022195B">
              <w:rPr>
                <w:noProof/>
                <w:webHidden/>
              </w:rPr>
            </w:r>
            <w:r w:rsidR="0022195B">
              <w:rPr>
                <w:noProof/>
                <w:webHidden/>
              </w:rPr>
              <w:fldChar w:fldCharType="separate"/>
            </w:r>
            <w:r w:rsidR="0022195B">
              <w:rPr>
                <w:noProof/>
                <w:webHidden/>
              </w:rPr>
              <w:t>3</w:t>
            </w:r>
            <w:r w:rsidR="0022195B">
              <w:rPr>
                <w:noProof/>
                <w:webHidden/>
              </w:rPr>
              <w:fldChar w:fldCharType="end"/>
            </w:r>
          </w:hyperlink>
        </w:p>
        <w:p w14:paraId="08702286" w14:textId="11C5E57D" w:rsidR="0022195B" w:rsidRDefault="00000000">
          <w:pPr>
            <w:pStyle w:val="Obsah2"/>
            <w:tabs>
              <w:tab w:val="right" w:leader="dot" w:pos="9056"/>
            </w:tabs>
            <w:rPr>
              <w:noProof/>
              <w:sz w:val="22"/>
              <w:szCs w:val="22"/>
              <w:lang w:eastAsia="cs-CZ"/>
            </w:rPr>
          </w:pPr>
          <w:hyperlink w:anchor="_Toc106032700" w:history="1">
            <w:r w:rsidR="0022195B" w:rsidRPr="00874A2A">
              <w:rPr>
                <w:rStyle w:val="Hypertextovodkaz"/>
                <w:noProof/>
              </w:rPr>
              <w:t>Cílová skupina</w:t>
            </w:r>
            <w:r w:rsidR="0022195B">
              <w:rPr>
                <w:noProof/>
                <w:webHidden/>
              </w:rPr>
              <w:tab/>
            </w:r>
            <w:r w:rsidR="0022195B">
              <w:rPr>
                <w:noProof/>
                <w:webHidden/>
              </w:rPr>
              <w:fldChar w:fldCharType="begin"/>
            </w:r>
            <w:r w:rsidR="0022195B">
              <w:rPr>
                <w:noProof/>
                <w:webHidden/>
              </w:rPr>
              <w:instrText xml:space="preserve"> PAGEREF _Toc106032700 \h </w:instrText>
            </w:r>
            <w:r w:rsidR="0022195B">
              <w:rPr>
                <w:noProof/>
                <w:webHidden/>
              </w:rPr>
            </w:r>
            <w:r w:rsidR="0022195B">
              <w:rPr>
                <w:noProof/>
                <w:webHidden/>
              </w:rPr>
              <w:fldChar w:fldCharType="separate"/>
            </w:r>
            <w:r w:rsidR="0022195B">
              <w:rPr>
                <w:noProof/>
                <w:webHidden/>
              </w:rPr>
              <w:t>4</w:t>
            </w:r>
            <w:r w:rsidR="0022195B">
              <w:rPr>
                <w:noProof/>
                <w:webHidden/>
              </w:rPr>
              <w:fldChar w:fldCharType="end"/>
            </w:r>
          </w:hyperlink>
        </w:p>
        <w:p w14:paraId="50E93137" w14:textId="6F4CF76C" w:rsidR="0022195B" w:rsidRDefault="00000000">
          <w:pPr>
            <w:pStyle w:val="Obsah1"/>
            <w:tabs>
              <w:tab w:val="right" w:leader="dot" w:pos="9056"/>
            </w:tabs>
            <w:rPr>
              <w:noProof/>
              <w:sz w:val="22"/>
              <w:szCs w:val="22"/>
              <w:lang w:eastAsia="cs-CZ"/>
            </w:rPr>
          </w:pPr>
          <w:hyperlink w:anchor="_Toc106032701" w:history="1">
            <w:r w:rsidR="0022195B" w:rsidRPr="00874A2A">
              <w:rPr>
                <w:rStyle w:val="Hypertextovodkaz"/>
                <w:noProof/>
              </w:rPr>
              <w:t>Materiální vybavení</w:t>
            </w:r>
            <w:r w:rsidR="0022195B">
              <w:rPr>
                <w:noProof/>
                <w:webHidden/>
              </w:rPr>
              <w:tab/>
            </w:r>
            <w:r w:rsidR="0022195B">
              <w:rPr>
                <w:noProof/>
                <w:webHidden/>
              </w:rPr>
              <w:fldChar w:fldCharType="begin"/>
            </w:r>
            <w:r w:rsidR="0022195B">
              <w:rPr>
                <w:noProof/>
                <w:webHidden/>
              </w:rPr>
              <w:instrText xml:space="preserve"> PAGEREF _Toc106032701 \h </w:instrText>
            </w:r>
            <w:r w:rsidR="0022195B">
              <w:rPr>
                <w:noProof/>
                <w:webHidden/>
              </w:rPr>
            </w:r>
            <w:r w:rsidR="0022195B">
              <w:rPr>
                <w:noProof/>
                <w:webHidden/>
              </w:rPr>
              <w:fldChar w:fldCharType="separate"/>
            </w:r>
            <w:r w:rsidR="0022195B">
              <w:rPr>
                <w:noProof/>
                <w:webHidden/>
              </w:rPr>
              <w:t>4</w:t>
            </w:r>
            <w:r w:rsidR="0022195B">
              <w:rPr>
                <w:noProof/>
                <w:webHidden/>
              </w:rPr>
              <w:fldChar w:fldCharType="end"/>
            </w:r>
          </w:hyperlink>
        </w:p>
        <w:p w14:paraId="1D11F036" w14:textId="41D9138D" w:rsidR="0022195B" w:rsidRDefault="00000000">
          <w:pPr>
            <w:pStyle w:val="Obsah1"/>
            <w:tabs>
              <w:tab w:val="right" w:leader="dot" w:pos="9056"/>
            </w:tabs>
            <w:rPr>
              <w:noProof/>
              <w:sz w:val="22"/>
              <w:szCs w:val="22"/>
              <w:lang w:eastAsia="cs-CZ"/>
            </w:rPr>
          </w:pPr>
          <w:hyperlink w:anchor="_Toc106032702" w:history="1">
            <w:r w:rsidR="0022195B" w:rsidRPr="00874A2A">
              <w:rPr>
                <w:rStyle w:val="Hypertextovodkaz"/>
                <w:noProof/>
              </w:rPr>
              <w:t>1. část projektu – Instalace meteorologické stanice se senzory</w:t>
            </w:r>
            <w:r w:rsidR="0022195B">
              <w:rPr>
                <w:noProof/>
                <w:webHidden/>
              </w:rPr>
              <w:tab/>
            </w:r>
            <w:r w:rsidR="0022195B">
              <w:rPr>
                <w:noProof/>
                <w:webHidden/>
              </w:rPr>
              <w:fldChar w:fldCharType="begin"/>
            </w:r>
            <w:r w:rsidR="0022195B">
              <w:rPr>
                <w:noProof/>
                <w:webHidden/>
              </w:rPr>
              <w:instrText xml:space="preserve"> PAGEREF _Toc106032702 \h </w:instrText>
            </w:r>
            <w:r w:rsidR="0022195B">
              <w:rPr>
                <w:noProof/>
                <w:webHidden/>
              </w:rPr>
            </w:r>
            <w:r w:rsidR="0022195B">
              <w:rPr>
                <w:noProof/>
                <w:webHidden/>
              </w:rPr>
              <w:fldChar w:fldCharType="separate"/>
            </w:r>
            <w:r w:rsidR="0022195B">
              <w:rPr>
                <w:noProof/>
                <w:webHidden/>
              </w:rPr>
              <w:t>5</w:t>
            </w:r>
            <w:r w:rsidR="0022195B">
              <w:rPr>
                <w:noProof/>
                <w:webHidden/>
              </w:rPr>
              <w:fldChar w:fldCharType="end"/>
            </w:r>
          </w:hyperlink>
        </w:p>
        <w:p w14:paraId="54390A4D" w14:textId="5AD89B9A" w:rsidR="0022195B" w:rsidRDefault="00000000">
          <w:pPr>
            <w:pStyle w:val="Obsah1"/>
            <w:tabs>
              <w:tab w:val="right" w:leader="dot" w:pos="9056"/>
            </w:tabs>
            <w:rPr>
              <w:noProof/>
              <w:sz w:val="22"/>
              <w:szCs w:val="22"/>
              <w:lang w:eastAsia="cs-CZ"/>
            </w:rPr>
          </w:pPr>
          <w:hyperlink w:anchor="_Toc106032703" w:history="1">
            <w:r w:rsidR="0022195B" w:rsidRPr="00874A2A">
              <w:rPr>
                <w:rStyle w:val="Hypertextovodkaz"/>
                <w:noProof/>
              </w:rPr>
              <w:t>2. část projektu – Programování v prostředí MakeCode</w:t>
            </w:r>
            <w:r w:rsidR="0022195B">
              <w:rPr>
                <w:noProof/>
                <w:webHidden/>
              </w:rPr>
              <w:tab/>
            </w:r>
            <w:r w:rsidR="0022195B">
              <w:rPr>
                <w:noProof/>
                <w:webHidden/>
              </w:rPr>
              <w:fldChar w:fldCharType="begin"/>
            </w:r>
            <w:r w:rsidR="0022195B">
              <w:rPr>
                <w:noProof/>
                <w:webHidden/>
              </w:rPr>
              <w:instrText xml:space="preserve"> PAGEREF _Toc106032703 \h </w:instrText>
            </w:r>
            <w:r w:rsidR="0022195B">
              <w:rPr>
                <w:noProof/>
                <w:webHidden/>
              </w:rPr>
            </w:r>
            <w:r w:rsidR="0022195B">
              <w:rPr>
                <w:noProof/>
                <w:webHidden/>
              </w:rPr>
              <w:fldChar w:fldCharType="separate"/>
            </w:r>
            <w:r w:rsidR="0022195B">
              <w:rPr>
                <w:noProof/>
                <w:webHidden/>
              </w:rPr>
              <w:t>7</w:t>
            </w:r>
            <w:r w:rsidR="0022195B">
              <w:rPr>
                <w:noProof/>
                <w:webHidden/>
              </w:rPr>
              <w:fldChar w:fldCharType="end"/>
            </w:r>
          </w:hyperlink>
        </w:p>
        <w:p w14:paraId="2B4D1F24" w14:textId="67B6B160" w:rsidR="0022195B" w:rsidRDefault="00000000">
          <w:pPr>
            <w:pStyle w:val="Obsah2"/>
            <w:tabs>
              <w:tab w:val="right" w:leader="dot" w:pos="9056"/>
            </w:tabs>
            <w:rPr>
              <w:noProof/>
              <w:sz w:val="22"/>
              <w:szCs w:val="22"/>
              <w:lang w:eastAsia="cs-CZ"/>
            </w:rPr>
          </w:pPr>
          <w:hyperlink w:anchor="_Toc106032704" w:history="1">
            <w:r w:rsidR="0022195B" w:rsidRPr="00874A2A">
              <w:rPr>
                <w:rStyle w:val="Hypertextovodkaz"/>
                <w:noProof/>
              </w:rPr>
              <w:t>1. fáze – Úvod do programovacího prostředí MakeCode</w:t>
            </w:r>
            <w:r w:rsidR="0022195B">
              <w:rPr>
                <w:noProof/>
                <w:webHidden/>
              </w:rPr>
              <w:tab/>
            </w:r>
            <w:r w:rsidR="0022195B">
              <w:rPr>
                <w:noProof/>
                <w:webHidden/>
              </w:rPr>
              <w:fldChar w:fldCharType="begin"/>
            </w:r>
            <w:r w:rsidR="0022195B">
              <w:rPr>
                <w:noProof/>
                <w:webHidden/>
              </w:rPr>
              <w:instrText xml:space="preserve"> PAGEREF _Toc106032704 \h </w:instrText>
            </w:r>
            <w:r w:rsidR="0022195B">
              <w:rPr>
                <w:noProof/>
                <w:webHidden/>
              </w:rPr>
            </w:r>
            <w:r w:rsidR="0022195B">
              <w:rPr>
                <w:noProof/>
                <w:webHidden/>
              </w:rPr>
              <w:fldChar w:fldCharType="separate"/>
            </w:r>
            <w:r w:rsidR="0022195B">
              <w:rPr>
                <w:noProof/>
                <w:webHidden/>
              </w:rPr>
              <w:t>7</w:t>
            </w:r>
            <w:r w:rsidR="0022195B">
              <w:rPr>
                <w:noProof/>
                <w:webHidden/>
              </w:rPr>
              <w:fldChar w:fldCharType="end"/>
            </w:r>
          </w:hyperlink>
        </w:p>
        <w:p w14:paraId="48B06286" w14:textId="7436F225" w:rsidR="0022195B" w:rsidRDefault="00000000">
          <w:pPr>
            <w:pStyle w:val="Obsah2"/>
            <w:tabs>
              <w:tab w:val="right" w:leader="dot" w:pos="9056"/>
            </w:tabs>
            <w:rPr>
              <w:noProof/>
              <w:sz w:val="22"/>
              <w:szCs w:val="22"/>
              <w:lang w:eastAsia="cs-CZ"/>
            </w:rPr>
          </w:pPr>
          <w:hyperlink w:anchor="_Toc106032705" w:history="1">
            <w:r w:rsidR="0022195B" w:rsidRPr="00874A2A">
              <w:rPr>
                <w:rStyle w:val="Hypertextovodkaz"/>
                <w:noProof/>
              </w:rPr>
              <w:t>2. fáze – Připojení externích modulů</w:t>
            </w:r>
            <w:r w:rsidR="0022195B">
              <w:rPr>
                <w:noProof/>
                <w:webHidden/>
              </w:rPr>
              <w:tab/>
            </w:r>
            <w:r w:rsidR="0022195B">
              <w:rPr>
                <w:noProof/>
                <w:webHidden/>
              </w:rPr>
              <w:fldChar w:fldCharType="begin"/>
            </w:r>
            <w:r w:rsidR="0022195B">
              <w:rPr>
                <w:noProof/>
                <w:webHidden/>
              </w:rPr>
              <w:instrText xml:space="preserve"> PAGEREF _Toc106032705 \h </w:instrText>
            </w:r>
            <w:r w:rsidR="0022195B">
              <w:rPr>
                <w:noProof/>
                <w:webHidden/>
              </w:rPr>
            </w:r>
            <w:r w:rsidR="0022195B">
              <w:rPr>
                <w:noProof/>
                <w:webHidden/>
              </w:rPr>
              <w:fldChar w:fldCharType="separate"/>
            </w:r>
            <w:r w:rsidR="0022195B">
              <w:rPr>
                <w:noProof/>
                <w:webHidden/>
              </w:rPr>
              <w:t>8</w:t>
            </w:r>
            <w:r w:rsidR="0022195B">
              <w:rPr>
                <w:noProof/>
                <w:webHidden/>
              </w:rPr>
              <w:fldChar w:fldCharType="end"/>
            </w:r>
          </w:hyperlink>
        </w:p>
        <w:p w14:paraId="31C07C3B" w14:textId="7D2A1301" w:rsidR="0022195B" w:rsidRDefault="00000000">
          <w:pPr>
            <w:pStyle w:val="Obsah3"/>
            <w:tabs>
              <w:tab w:val="right" w:leader="dot" w:pos="9056"/>
            </w:tabs>
            <w:rPr>
              <w:noProof/>
              <w:sz w:val="22"/>
              <w:szCs w:val="22"/>
              <w:lang w:eastAsia="cs-CZ"/>
            </w:rPr>
          </w:pPr>
          <w:hyperlink w:anchor="_Toc106032706" w:history="1">
            <w:r w:rsidR="0022195B" w:rsidRPr="00874A2A">
              <w:rPr>
                <w:rStyle w:val="Hypertextovodkaz"/>
                <w:noProof/>
              </w:rPr>
              <w:t>1. projektový blok</w:t>
            </w:r>
            <w:r w:rsidR="0022195B">
              <w:rPr>
                <w:noProof/>
                <w:webHidden/>
              </w:rPr>
              <w:tab/>
            </w:r>
            <w:r w:rsidR="0022195B">
              <w:rPr>
                <w:noProof/>
                <w:webHidden/>
              </w:rPr>
              <w:fldChar w:fldCharType="begin"/>
            </w:r>
            <w:r w:rsidR="0022195B">
              <w:rPr>
                <w:noProof/>
                <w:webHidden/>
              </w:rPr>
              <w:instrText xml:space="preserve"> PAGEREF _Toc106032706 \h </w:instrText>
            </w:r>
            <w:r w:rsidR="0022195B">
              <w:rPr>
                <w:noProof/>
                <w:webHidden/>
              </w:rPr>
            </w:r>
            <w:r w:rsidR="0022195B">
              <w:rPr>
                <w:noProof/>
                <w:webHidden/>
              </w:rPr>
              <w:fldChar w:fldCharType="separate"/>
            </w:r>
            <w:r w:rsidR="0022195B">
              <w:rPr>
                <w:noProof/>
                <w:webHidden/>
              </w:rPr>
              <w:t>9</w:t>
            </w:r>
            <w:r w:rsidR="0022195B">
              <w:rPr>
                <w:noProof/>
                <w:webHidden/>
              </w:rPr>
              <w:fldChar w:fldCharType="end"/>
            </w:r>
          </w:hyperlink>
        </w:p>
        <w:p w14:paraId="406ABD33" w14:textId="6F03CEA5" w:rsidR="0022195B" w:rsidRDefault="00000000">
          <w:pPr>
            <w:pStyle w:val="Obsah3"/>
            <w:tabs>
              <w:tab w:val="right" w:leader="dot" w:pos="9056"/>
            </w:tabs>
            <w:rPr>
              <w:noProof/>
              <w:sz w:val="22"/>
              <w:szCs w:val="22"/>
              <w:lang w:eastAsia="cs-CZ"/>
            </w:rPr>
          </w:pPr>
          <w:hyperlink w:anchor="_Toc106032707" w:history="1">
            <w:r w:rsidR="0022195B" w:rsidRPr="00874A2A">
              <w:rPr>
                <w:rStyle w:val="Hypertextovodkaz"/>
                <w:noProof/>
              </w:rPr>
              <w:t>2. projektový blok</w:t>
            </w:r>
            <w:r w:rsidR="0022195B">
              <w:rPr>
                <w:noProof/>
                <w:webHidden/>
              </w:rPr>
              <w:tab/>
            </w:r>
            <w:r w:rsidR="0022195B">
              <w:rPr>
                <w:noProof/>
                <w:webHidden/>
              </w:rPr>
              <w:fldChar w:fldCharType="begin"/>
            </w:r>
            <w:r w:rsidR="0022195B">
              <w:rPr>
                <w:noProof/>
                <w:webHidden/>
              </w:rPr>
              <w:instrText xml:space="preserve"> PAGEREF _Toc106032707 \h </w:instrText>
            </w:r>
            <w:r w:rsidR="0022195B">
              <w:rPr>
                <w:noProof/>
                <w:webHidden/>
              </w:rPr>
            </w:r>
            <w:r w:rsidR="0022195B">
              <w:rPr>
                <w:noProof/>
                <w:webHidden/>
              </w:rPr>
              <w:fldChar w:fldCharType="separate"/>
            </w:r>
            <w:r w:rsidR="0022195B">
              <w:rPr>
                <w:noProof/>
                <w:webHidden/>
              </w:rPr>
              <w:t>9</w:t>
            </w:r>
            <w:r w:rsidR="0022195B">
              <w:rPr>
                <w:noProof/>
                <w:webHidden/>
              </w:rPr>
              <w:fldChar w:fldCharType="end"/>
            </w:r>
          </w:hyperlink>
        </w:p>
        <w:p w14:paraId="59E9183B" w14:textId="195AE133" w:rsidR="0022195B" w:rsidRDefault="00000000">
          <w:pPr>
            <w:pStyle w:val="Obsah3"/>
            <w:tabs>
              <w:tab w:val="right" w:leader="dot" w:pos="9056"/>
            </w:tabs>
            <w:rPr>
              <w:noProof/>
              <w:sz w:val="22"/>
              <w:szCs w:val="22"/>
              <w:lang w:eastAsia="cs-CZ"/>
            </w:rPr>
          </w:pPr>
          <w:hyperlink w:anchor="_Toc106032708" w:history="1">
            <w:r w:rsidR="0022195B" w:rsidRPr="00874A2A">
              <w:rPr>
                <w:rStyle w:val="Hypertextovodkaz"/>
                <w:noProof/>
              </w:rPr>
              <w:t>3. projektový blok</w:t>
            </w:r>
            <w:r w:rsidR="0022195B">
              <w:rPr>
                <w:noProof/>
                <w:webHidden/>
              </w:rPr>
              <w:tab/>
            </w:r>
            <w:r w:rsidR="0022195B">
              <w:rPr>
                <w:noProof/>
                <w:webHidden/>
              </w:rPr>
              <w:fldChar w:fldCharType="begin"/>
            </w:r>
            <w:r w:rsidR="0022195B">
              <w:rPr>
                <w:noProof/>
                <w:webHidden/>
              </w:rPr>
              <w:instrText xml:space="preserve"> PAGEREF _Toc106032708 \h </w:instrText>
            </w:r>
            <w:r w:rsidR="0022195B">
              <w:rPr>
                <w:noProof/>
                <w:webHidden/>
              </w:rPr>
            </w:r>
            <w:r w:rsidR="0022195B">
              <w:rPr>
                <w:noProof/>
                <w:webHidden/>
              </w:rPr>
              <w:fldChar w:fldCharType="separate"/>
            </w:r>
            <w:r w:rsidR="0022195B">
              <w:rPr>
                <w:noProof/>
                <w:webHidden/>
              </w:rPr>
              <w:t>9</w:t>
            </w:r>
            <w:r w:rsidR="0022195B">
              <w:rPr>
                <w:noProof/>
                <w:webHidden/>
              </w:rPr>
              <w:fldChar w:fldCharType="end"/>
            </w:r>
          </w:hyperlink>
        </w:p>
        <w:p w14:paraId="5E536CF1" w14:textId="38AE1A11" w:rsidR="0022195B" w:rsidRDefault="00000000">
          <w:pPr>
            <w:pStyle w:val="Obsah3"/>
            <w:tabs>
              <w:tab w:val="right" w:leader="dot" w:pos="9056"/>
            </w:tabs>
            <w:rPr>
              <w:noProof/>
              <w:sz w:val="22"/>
              <w:szCs w:val="22"/>
              <w:lang w:eastAsia="cs-CZ"/>
            </w:rPr>
          </w:pPr>
          <w:hyperlink w:anchor="_Toc106032709" w:history="1">
            <w:r w:rsidR="0022195B" w:rsidRPr="00874A2A">
              <w:rPr>
                <w:rStyle w:val="Hypertextovodkaz"/>
                <w:noProof/>
              </w:rPr>
              <w:t>4. projektový blok</w:t>
            </w:r>
            <w:r w:rsidR="0022195B">
              <w:rPr>
                <w:noProof/>
                <w:webHidden/>
              </w:rPr>
              <w:tab/>
            </w:r>
            <w:r w:rsidR="0022195B">
              <w:rPr>
                <w:noProof/>
                <w:webHidden/>
              </w:rPr>
              <w:fldChar w:fldCharType="begin"/>
            </w:r>
            <w:r w:rsidR="0022195B">
              <w:rPr>
                <w:noProof/>
                <w:webHidden/>
              </w:rPr>
              <w:instrText xml:space="preserve"> PAGEREF _Toc106032709 \h </w:instrText>
            </w:r>
            <w:r w:rsidR="0022195B">
              <w:rPr>
                <w:noProof/>
                <w:webHidden/>
              </w:rPr>
            </w:r>
            <w:r w:rsidR="0022195B">
              <w:rPr>
                <w:noProof/>
                <w:webHidden/>
              </w:rPr>
              <w:fldChar w:fldCharType="separate"/>
            </w:r>
            <w:r w:rsidR="0022195B">
              <w:rPr>
                <w:noProof/>
                <w:webHidden/>
              </w:rPr>
              <w:t>9</w:t>
            </w:r>
            <w:r w:rsidR="0022195B">
              <w:rPr>
                <w:noProof/>
                <w:webHidden/>
              </w:rPr>
              <w:fldChar w:fldCharType="end"/>
            </w:r>
          </w:hyperlink>
        </w:p>
        <w:p w14:paraId="41874DC4" w14:textId="6BE0E780" w:rsidR="0022195B" w:rsidRDefault="00000000">
          <w:pPr>
            <w:pStyle w:val="Obsah3"/>
            <w:tabs>
              <w:tab w:val="right" w:leader="dot" w:pos="9056"/>
            </w:tabs>
            <w:rPr>
              <w:noProof/>
              <w:sz w:val="22"/>
              <w:szCs w:val="22"/>
              <w:lang w:eastAsia="cs-CZ"/>
            </w:rPr>
          </w:pPr>
          <w:hyperlink w:anchor="_Toc106032710" w:history="1">
            <w:r w:rsidR="0022195B" w:rsidRPr="00874A2A">
              <w:rPr>
                <w:rStyle w:val="Hypertextovodkaz"/>
                <w:noProof/>
              </w:rPr>
              <w:t>5. projektový blok</w:t>
            </w:r>
            <w:r w:rsidR="0022195B">
              <w:rPr>
                <w:noProof/>
                <w:webHidden/>
              </w:rPr>
              <w:tab/>
            </w:r>
            <w:r w:rsidR="0022195B">
              <w:rPr>
                <w:noProof/>
                <w:webHidden/>
              </w:rPr>
              <w:fldChar w:fldCharType="begin"/>
            </w:r>
            <w:r w:rsidR="0022195B">
              <w:rPr>
                <w:noProof/>
                <w:webHidden/>
              </w:rPr>
              <w:instrText xml:space="preserve"> PAGEREF _Toc106032710 \h </w:instrText>
            </w:r>
            <w:r w:rsidR="0022195B">
              <w:rPr>
                <w:noProof/>
                <w:webHidden/>
              </w:rPr>
            </w:r>
            <w:r w:rsidR="0022195B">
              <w:rPr>
                <w:noProof/>
                <w:webHidden/>
              </w:rPr>
              <w:fldChar w:fldCharType="separate"/>
            </w:r>
            <w:r w:rsidR="0022195B">
              <w:rPr>
                <w:noProof/>
                <w:webHidden/>
              </w:rPr>
              <w:t>10</w:t>
            </w:r>
            <w:r w:rsidR="0022195B">
              <w:rPr>
                <w:noProof/>
                <w:webHidden/>
              </w:rPr>
              <w:fldChar w:fldCharType="end"/>
            </w:r>
          </w:hyperlink>
        </w:p>
        <w:p w14:paraId="7EBF2779" w14:textId="7298DC91" w:rsidR="0022195B" w:rsidRDefault="00000000">
          <w:pPr>
            <w:pStyle w:val="Obsah2"/>
            <w:tabs>
              <w:tab w:val="right" w:leader="dot" w:pos="9056"/>
            </w:tabs>
            <w:rPr>
              <w:noProof/>
              <w:sz w:val="22"/>
              <w:szCs w:val="22"/>
              <w:lang w:eastAsia="cs-CZ"/>
            </w:rPr>
          </w:pPr>
          <w:hyperlink w:anchor="_Toc106032711" w:history="1">
            <w:r w:rsidR="0022195B" w:rsidRPr="00874A2A">
              <w:rPr>
                <w:rStyle w:val="Hypertextovodkaz"/>
                <w:noProof/>
              </w:rPr>
              <w:t>3. fáze – Sběr dat</w:t>
            </w:r>
            <w:r w:rsidR="0022195B">
              <w:rPr>
                <w:noProof/>
                <w:webHidden/>
              </w:rPr>
              <w:tab/>
            </w:r>
            <w:r w:rsidR="0022195B">
              <w:rPr>
                <w:noProof/>
                <w:webHidden/>
              </w:rPr>
              <w:fldChar w:fldCharType="begin"/>
            </w:r>
            <w:r w:rsidR="0022195B">
              <w:rPr>
                <w:noProof/>
                <w:webHidden/>
              </w:rPr>
              <w:instrText xml:space="preserve"> PAGEREF _Toc106032711 \h </w:instrText>
            </w:r>
            <w:r w:rsidR="0022195B">
              <w:rPr>
                <w:noProof/>
                <w:webHidden/>
              </w:rPr>
            </w:r>
            <w:r w:rsidR="0022195B">
              <w:rPr>
                <w:noProof/>
                <w:webHidden/>
              </w:rPr>
              <w:fldChar w:fldCharType="separate"/>
            </w:r>
            <w:r w:rsidR="0022195B">
              <w:rPr>
                <w:noProof/>
                <w:webHidden/>
              </w:rPr>
              <w:t>11</w:t>
            </w:r>
            <w:r w:rsidR="0022195B">
              <w:rPr>
                <w:noProof/>
                <w:webHidden/>
              </w:rPr>
              <w:fldChar w:fldCharType="end"/>
            </w:r>
          </w:hyperlink>
        </w:p>
        <w:p w14:paraId="065A53E8" w14:textId="3511E2FB" w:rsidR="0022195B" w:rsidRDefault="00000000">
          <w:pPr>
            <w:pStyle w:val="Obsah1"/>
            <w:tabs>
              <w:tab w:val="right" w:leader="dot" w:pos="9056"/>
            </w:tabs>
            <w:rPr>
              <w:noProof/>
              <w:sz w:val="22"/>
              <w:szCs w:val="22"/>
              <w:lang w:eastAsia="cs-CZ"/>
            </w:rPr>
          </w:pPr>
          <w:hyperlink w:anchor="_Toc106032712" w:history="1">
            <w:r w:rsidR="0022195B" w:rsidRPr="00874A2A">
              <w:rPr>
                <w:rStyle w:val="Hypertextovodkaz"/>
                <w:noProof/>
              </w:rPr>
              <w:t>3. část projektu - Navržení rozmístění zahradních prvků do školní zahrady</w:t>
            </w:r>
            <w:r w:rsidR="0022195B">
              <w:rPr>
                <w:noProof/>
                <w:webHidden/>
              </w:rPr>
              <w:tab/>
            </w:r>
            <w:r w:rsidR="0022195B">
              <w:rPr>
                <w:noProof/>
                <w:webHidden/>
              </w:rPr>
              <w:fldChar w:fldCharType="begin"/>
            </w:r>
            <w:r w:rsidR="0022195B">
              <w:rPr>
                <w:noProof/>
                <w:webHidden/>
              </w:rPr>
              <w:instrText xml:space="preserve"> PAGEREF _Toc106032712 \h </w:instrText>
            </w:r>
            <w:r w:rsidR="0022195B">
              <w:rPr>
                <w:noProof/>
                <w:webHidden/>
              </w:rPr>
            </w:r>
            <w:r w:rsidR="0022195B">
              <w:rPr>
                <w:noProof/>
                <w:webHidden/>
              </w:rPr>
              <w:fldChar w:fldCharType="separate"/>
            </w:r>
            <w:r w:rsidR="0022195B">
              <w:rPr>
                <w:noProof/>
                <w:webHidden/>
              </w:rPr>
              <w:t>12</w:t>
            </w:r>
            <w:r w:rsidR="0022195B">
              <w:rPr>
                <w:noProof/>
                <w:webHidden/>
              </w:rPr>
              <w:fldChar w:fldCharType="end"/>
            </w:r>
          </w:hyperlink>
        </w:p>
        <w:p w14:paraId="5251A400" w14:textId="5F774D5E" w:rsidR="0022195B" w:rsidRDefault="00000000">
          <w:pPr>
            <w:pStyle w:val="Obsah1"/>
            <w:tabs>
              <w:tab w:val="right" w:leader="dot" w:pos="9056"/>
            </w:tabs>
            <w:rPr>
              <w:noProof/>
              <w:sz w:val="22"/>
              <w:szCs w:val="22"/>
              <w:lang w:eastAsia="cs-CZ"/>
            </w:rPr>
          </w:pPr>
          <w:hyperlink w:anchor="_Toc106032713" w:history="1">
            <w:r w:rsidR="0022195B" w:rsidRPr="00874A2A">
              <w:rPr>
                <w:rStyle w:val="Hypertextovodkaz"/>
                <w:noProof/>
              </w:rPr>
              <w:t>4. část projektu – Využití externích modulů při zkoumání fyzikálních veličin</w:t>
            </w:r>
            <w:r w:rsidR="0022195B">
              <w:rPr>
                <w:noProof/>
                <w:webHidden/>
              </w:rPr>
              <w:tab/>
            </w:r>
            <w:r w:rsidR="0022195B">
              <w:rPr>
                <w:noProof/>
                <w:webHidden/>
              </w:rPr>
              <w:fldChar w:fldCharType="begin"/>
            </w:r>
            <w:r w:rsidR="0022195B">
              <w:rPr>
                <w:noProof/>
                <w:webHidden/>
              </w:rPr>
              <w:instrText xml:space="preserve"> PAGEREF _Toc106032713 \h </w:instrText>
            </w:r>
            <w:r w:rsidR="0022195B">
              <w:rPr>
                <w:noProof/>
                <w:webHidden/>
              </w:rPr>
            </w:r>
            <w:r w:rsidR="0022195B">
              <w:rPr>
                <w:noProof/>
                <w:webHidden/>
              </w:rPr>
              <w:fldChar w:fldCharType="separate"/>
            </w:r>
            <w:r w:rsidR="0022195B">
              <w:rPr>
                <w:noProof/>
                <w:webHidden/>
              </w:rPr>
              <w:t>14</w:t>
            </w:r>
            <w:r w:rsidR="0022195B">
              <w:rPr>
                <w:noProof/>
                <w:webHidden/>
              </w:rPr>
              <w:fldChar w:fldCharType="end"/>
            </w:r>
          </w:hyperlink>
        </w:p>
        <w:p w14:paraId="210D8119" w14:textId="4FDC49EF" w:rsidR="0022195B" w:rsidRDefault="00000000">
          <w:pPr>
            <w:pStyle w:val="Obsah1"/>
            <w:tabs>
              <w:tab w:val="right" w:leader="dot" w:pos="9056"/>
            </w:tabs>
            <w:rPr>
              <w:noProof/>
              <w:sz w:val="22"/>
              <w:szCs w:val="22"/>
              <w:lang w:eastAsia="cs-CZ"/>
            </w:rPr>
          </w:pPr>
          <w:hyperlink w:anchor="_Toc106032714" w:history="1">
            <w:r w:rsidR="0022195B" w:rsidRPr="00874A2A">
              <w:rPr>
                <w:rStyle w:val="Hypertextovodkaz"/>
                <w:noProof/>
              </w:rPr>
              <w:t>Přílohy</w:t>
            </w:r>
            <w:r w:rsidR="0022195B">
              <w:rPr>
                <w:noProof/>
                <w:webHidden/>
              </w:rPr>
              <w:tab/>
            </w:r>
            <w:r w:rsidR="0022195B">
              <w:rPr>
                <w:noProof/>
                <w:webHidden/>
              </w:rPr>
              <w:fldChar w:fldCharType="begin"/>
            </w:r>
            <w:r w:rsidR="0022195B">
              <w:rPr>
                <w:noProof/>
                <w:webHidden/>
              </w:rPr>
              <w:instrText xml:space="preserve"> PAGEREF _Toc106032714 \h </w:instrText>
            </w:r>
            <w:r w:rsidR="0022195B">
              <w:rPr>
                <w:noProof/>
                <w:webHidden/>
              </w:rPr>
            </w:r>
            <w:r w:rsidR="0022195B">
              <w:rPr>
                <w:noProof/>
                <w:webHidden/>
              </w:rPr>
              <w:fldChar w:fldCharType="separate"/>
            </w:r>
            <w:r w:rsidR="0022195B">
              <w:rPr>
                <w:noProof/>
                <w:webHidden/>
              </w:rPr>
              <w:t>15</w:t>
            </w:r>
            <w:r w:rsidR="0022195B">
              <w:rPr>
                <w:noProof/>
                <w:webHidden/>
              </w:rPr>
              <w:fldChar w:fldCharType="end"/>
            </w:r>
          </w:hyperlink>
        </w:p>
        <w:p w14:paraId="1E1E618B" w14:textId="681B4E36" w:rsidR="0022195B" w:rsidRDefault="00000000">
          <w:pPr>
            <w:pStyle w:val="Obsah2"/>
            <w:tabs>
              <w:tab w:val="right" w:leader="dot" w:pos="9056"/>
            </w:tabs>
            <w:rPr>
              <w:noProof/>
              <w:sz w:val="22"/>
              <w:szCs w:val="22"/>
              <w:lang w:eastAsia="cs-CZ"/>
            </w:rPr>
          </w:pPr>
          <w:hyperlink w:anchor="_Toc106032715" w:history="1">
            <w:r w:rsidR="0022195B" w:rsidRPr="00874A2A">
              <w:rPr>
                <w:rStyle w:val="Hypertextovodkaz"/>
                <w:noProof/>
              </w:rPr>
              <w:t>Příloha č. 1</w:t>
            </w:r>
            <w:r w:rsidR="0022195B">
              <w:rPr>
                <w:noProof/>
                <w:webHidden/>
              </w:rPr>
              <w:tab/>
            </w:r>
            <w:r w:rsidR="0022195B">
              <w:rPr>
                <w:noProof/>
                <w:webHidden/>
              </w:rPr>
              <w:fldChar w:fldCharType="begin"/>
            </w:r>
            <w:r w:rsidR="0022195B">
              <w:rPr>
                <w:noProof/>
                <w:webHidden/>
              </w:rPr>
              <w:instrText xml:space="preserve"> PAGEREF _Toc106032715 \h </w:instrText>
            </w:r>
            <w:r w:rsidR="0022195B">
              <w:rPr>
                <w:noProof/>
                <w:webHidden/>
              </w:rPr>
            </w:r>
            <w:r w:rsidR="0022195B">
              <w:rPr>
                <w:noProof/>
                <w:webHidden/>
              </w:rPr>
              <w:fldChar w:fldCharType="separate"/>
            </w:r>
            <w:r w:rsidR="0022195B">
              <w:rPr>
                <w:noProof/>
                <w:webHidden/>
              </w:rPr>
              <w:t>15</w:t>
            </w:r>
            <w:r w:rsidR="0022195B">
              <w:rPr>
                <w:noProof/>
                <w:webHidden/>
              </w:rPr>
              <w:fldChar w:fldCharType="end"/>
            </w:r>
          </w:hyperlink>
        </w:p>
        <w:p w14:paraId="0E90D396" w14:textId="45DF22E6" w:rsidR="0022195B" w:rsidRDefault="00000000">
          <w:pPr>
            <w:pStyle w:val="Obsah2"/>
            <w:tabs>
              <w:tab w:val="right" w:leader="dot" w:pos="9056"/>
            </w:tabs>
            <w:rPr>
              <w:noProof/>
              <w:sz w:val="22"/>
              <w:szCs w:val="22"/>
              <w:lang w:eastAsia="cs-CZ"/>
            </w:rPr>
          </w:pPr>
          <w:hyperlink w:anchor="_Toc106032716" w:history="1">
            <w:r w:rsidR="0022195B" w:rsidRPr="00874A2A">
              <w:rPr>
                <w:rStyle w:val="Hypertextovodkaz"/>
                <w:noProof/>
              </w:rPr>
              <w:t>Příloha č. 2</w:t>
            </w:r>
            <w:r w:rsidR="0022195B">
              <w:rPr>
                <w:noProof/>
                <w:webHidden/>
              </w:rPr>
              <w:tab/>
            </w:r>
            <w:r w:rsidR="0022195B">
              <w:rPr>
                <w:noProof/>
                <w:webHidden/>
              </w:rPr>
              <w:fldChar w:fldCharType="begin"/>
            </w:r>
            <w:r w:rsidR="0022195B">
              <w:rPr>
                <w:noProof/>
                <w:webHidden/>
              </w:rPr>
              <w:instrText xml:space="preserve"> PAGEREF _Toc106032716 \h </w:instrText>
            </w:r>
            <w:r w:rsidR="0022195B">
              <w:rPr>
                <w:noProof/>
                <w:webHidden/>
              </w:rPr>
            </w:r>
            <w:r w:rsidR="0022195B">
              <w:rPr>
                <w:noProof/>
                <w:webHidden/>
              </w:rPr>
              <w:fldChar w:fldCharType="separate"/>
            </w:r>
            <w:r w:rsidR="0022195B">
              <w:rPr>
                <w:noProof/>
                <w:webHidden/>
              </w:rPr>
              <w:t>17</w:t>
            </w:r>
            <w:r w:rsidR="0022195B">
              <w:rPr>
                <w:noProof/>
                <w:webHidden/>
              </w:rPr>
              <w:fldChar w:fldCharType="end"/>
            </w:r>
          </w:hyperlink>
        </w:p>
        <w:p w14:paraId="13A3F05B" w14:textId="7C12FC5E" w:rsidR="006B3869" w:rsidRDefault="006B3869" w:rsidP="006B3869">
          <w:pPr>
            <w:rPr>
              <w:b/>
              <w:bCs/>
            </w:rPr>
          </w:pPr>
          <w:r>
            <w:rPr>
              <w:b/>
              <w:bCs/>
            </w:rPr>
            <w:fldChar w:fldCharType="end"/>
          </w:r>
        </w:p>
        <w:p w14:paraId="581BFAC6" w14:textId="77777777" w:rsidR="006B3869" w:rsidRDefault="006B3869" w:rsidP="006B3869">
          <w:r>
            <w:rPr>
              <w:b/>
              <w:bCs/>
            </w:rPr>
            <w:br w:type="page"/>
          </w:r>
        </w:p>
      </w:sdtContent>
    </w:sdt>
    <w:p w14:paraId="617DD11D" w14:textId="417B1C68" w:rsidR="006B3869" w:rsidRDefault="009074A5" w:rsidP="006B3869">
      <w:pPr>
        <w:pStyle w:val="Nadpis1"/>
      </w:pPr>
      <w:bookmarkStart w:id="0" w:name="_Toc106032696"/>
      <w:r>
        <w:lastRenderedPageBreak/>
        <w:t>Popis</w:t>
      </w:r>
      <w:r w:rsidR="005447B0">
        <w:t xml:space="preserve"> projektu</w:t>
      </w:r>
      <w:bookmarkEnd w:id="0"/>
    </w:p>
    <w:p w14:paraId="46F580D1" w14:textId="77777777" w:rsidR="00FF6480" w:rsidRDefault="00FF6480" w:rsidP="00FF6480">
      <w:pPr>
        <w:pStyle w:val="Nadpis2"/>
        <w:jc w:val="left"/>
      </w:pPr>
    </w:p>
    <w:p w14:paraId="0D65D623" w14:textId="20053E7D" w:rsidR="006B3869" w:rsidRDefault="00FF6480" w:rsidP="00FF6480">
      <w:pPr>
        <w:pStyle w:val="Nadpis2"/>
        <w:jc w:val="left"/>
      </w:pPr>
      <w:bookmarkStart w:id="1" w:name="_Toc106032697"/>
      <w:r>
        <w:t>Záměr projektu</w:t>
      </w:r>
      <w:bookmarkEnd w:id="1"/>
    </w:p>
    <w:p w14:paraId="66B74447" w14:textId="711193B6" w:rsidR="00FF6480" w:rsidRDefault="00FF6480" w:rsidP="00FF6480">
      <w:pPr>
        <w:ind w:firstLine="708"/>
        <w:jc w:val="both"/>
      </w:pPr>
      <w:r>
        <w:t>V areálu školy se nachází oplocený pozemek, který nebyl v minulosti školou nijak využívaný. Nabízela se proto možnost tuto část areálu školy využívat jako školní zahradu, která by sloužila nejen ke vzdělávacím účelům ve vzdělávacích předmětech Pracovní výchova napříč ročníky, ale také jako prostor, kde by mohla probíhat výuka i jiných vzdělávacích předmětů, a to vybudováním venkovní učebny.</w:t>
      </w:r>
    </w:p>
    <w:p w14:paraId="51C96B8D" w14:textId="35CC1482" w:rsidR="00FF6480" w:rsidRDefault="00FF6480" w:rsidP="00FF6480">
      <w:pPr>
        <w:ind w:firstLine="708"/>
        <w:jc w:val="both"/>
      </w:pPr>
      <w:r>
        <w:t>Projekt je tedy zaměřený na rozvržení jednotlivých naplánovaných prvků školní zahrady (prostor pro vyvýšené záhony, pro pole s okopaninami, jedlé keře, bylinkový záhon apod.) tak, aby co nejlépe využíval potenciálu prostoru, a to shromažďováním a analyzováním informací o teplotě, vlhkosti půdy, dešťových srážkách a intenzity slunečního záření prostřednictvím meteorologické stanice.</w:t>
      </w:r>
    </w:p>
    <w:p w14:paraId="713B81E9" w14:textId="77777777" w:rsidR="00FF6480" w:rsidRDefault="00FF6480" w:rsidP="00FF6480">
      <w:pPr>
        <w:ind w:firstLine="708"/>
        <w:jc w:val="both"/>
      </w:pPr>
    </w:p>
    <w:p w14:paraId="60D69015" w14:textId="1D9FC6C6" w:rsidR="00FF6480" w:rsidRDefault="00FF6480" w:rsidP="00FF6480">
      <w:pPr>
        <w:pStyle w:val="Nadpis2"/>
        <w:jc w:val="left"/>
      </w:pPr>
      <w:bookmarkStart w:id="2" w:name="_Toc106032698"/>
      <w:r>
        <w:t>Cíl projektu</w:t>
      </w:r>
      <w:bookmarkEnd w:id="2"/>
    </w:p>
    <w:p w14:paraId="72BBEA25" w14:textId="54420370" w:rsidR="00FF6480" w:rsidRDefault="00FF6480" w:rsidP="00FF6480">
      <w:pPr>
        <w:ind w:firstLine="708"/>
        <w:jc w:val="both"/>
      </w:pPr>
      <w:r>
        <w:t xml:space="preserve">Cílem je tedy určit na základě shromážděných informací a jejich analýzy stanoviště, na kterých se bude nejlépe dařit jednotlivým plodinám. Tyto informace jsou nezbytné pro realizaci školní zahrady tak, aby výpěstky a produkty mohly být využívány pro potřeby školy a školní jídelny. </w:t>
      </w:r>
    </w:p>
    <w:p w14:paraId="038ACB83" w14:textId="3DB42690" w:rsidR="00FF6480" w:rsidRDefault="00FF6480" w:rsidP="00FF6480">
      <w:pPr>
        <w:ind w:firstLine="708"/>
        <w:jc w:val="both"/>
      </w:pPr>
      <w:r>
        <w:t xml:space="preserve">Zároveň má projekt i komunální dopad; informace z meteorologické stanice budou dostupné široké veřejnosti prostřednictvím odkazu na webových stránkách školy. </w:t>
      </w:r>
    </w:p>
    <w:p w14:paraId="43383E1A" w14:textId="5224C006" w:rsidR="00A00C0F" w:rsidRDefault="00A00C0F" w:rsidP="00FF6480">
      <w:pPr>
        <w:ind w:firstLine="708"/>
        <w:jc w:val="both"/>
      </w:pPr>
      <w:r>
        <w:t>Součástí projektu je i příprava záznamů pro laboratorní práce z fyziky, při kterých se využívají jednotlivé externí moduly s čidly připojené k</w:t>
      </w:r>
      <w:r w:rsidR="00E8746C">
        <w:t xml:space="preserve"> programovatelné desce pro výukové účely </w:t>
      </w:r>
      <w:r>
        <w:t>micro:</w:t>
      </w:r>
      <w:r w:rsidR="00E8746C">
        <w:t>bit</w:t>
      </w:r>
      <w:r>
        <w:t xml:space="preserve"> pro pozorování závislosti vybraných fyzikálních veličin.</w:t>
      </w:r>
    </w:p>
    <w:p w14:paraId="3E13A055" w14:textId="5B7134CE" w:rsidR="00FF6480" w:rsidRDefault="00FF6480" w:rsidP="00FF6480">
      <w:pPr>
        <w:jc w:val="both"/>
      </w:pPr>
    </w:p>
    <w:p w14:paraId="2103B3C1" w14:textId="3160662E" w:rsidR="00FF6480" w:rsidRDefault="00FF6480" w:rsidP="00232D67">
      <w:pPr>
        <w:pStyle w:val="Nadpis2"/>
        <w:jc w:val="left"/>
      </w:pPr>
      <w:bookmarkStart w:id="3" w:name="_Toc106032699"/>
      <w:r>
        <w:t>Kompetence žáků</w:t>
      </w:r>
      <w:bookmarkEnd w:id="3"/>
    </w:p>
    <w:p w14:paraId="5A3CC5E1" w14:textId="0A1CCC13" w:rsidR="00FF6480" w:rsidRDefault="00FF6480" w:rsidP="0022195B">
      <w:pPr>
        <w:ind w:firstLine="708"/>
        <w:jc w:val="both"/>
      </w:pPr>
      <w:r>
        <w:t xml:space="preserve">Během realizace projektu dochází u žáků ke zvyšování kompetencí v oblasti týmové spolupráce, </w:t>
      </w:r>
      <w:r w:rsidR="00232D67">
        <w:t xml:space="preserve">komunikativní a prezentační dovednosti, </w:t>
      </w:r>
      <w:r>
        <w:t xml:space="preserve">posílení jejich schopnosti v oblasti využívání moderních technologií prostřednictvím zpracování a analýzy dat, </w:t>
      </w:r>
      <w:r w:rsidR="00472FA1">
        <w:t>digitální kompetence</w:t>
      </w:r>
      <w:r w:rsidR="00D623DC">
        <w:t xml:space="preserve"> ve vztahu k udržitelnosti</w:t>
      </w:r>
      <w:r w:rsidR="00472FA1">
        <w:t xml:space="preserve">, </w:t>
      </w:r>
      <w:r>
        <w:t xml:space="preserve">schopnosti využívat teoretické </w:t>
      </w:r>
      <w:r w:rsidR="00232D67">
        <w:t>poznatky a získané výstupy při budování školní zahrady.</w:t>
      </w:r>
    </w:p>
    <w:p w14:paraId="34F3643A" w14:textId="7858DB9C" w:rsidR="00232D67" w:rsidRDefault="00232D67" w:rsidP="00FF6480">
      <w:pPr>
        <w:jc w:val="both"/>
      </w:pPr>
    </w:p>
    <w:p w14:paraId="03EDE803" w14:textId="329BCADC" w:rsidR="00232D67" w:rsidRDefault="00232D67" w:rsidP="00232D67">
      <w:pPr>
        <w:pStyle w:val="Nadpis2"/>
        <w:jc w:val="left"/>
      </w:pPr>
      <w:bookmarkStart w:id="4" w:name="_Toc106032700"/>
      <w:r>
        <w:lastRenderedPageBreak/>
        <w:t>Cílová skupina</w:t>
      </w:r>
      <w:bookmarkEnd w:id="4"/>
    </w:p>
    <w:p w14:paraId="1DC22288" w14:textId="32C3DBFD" w:rsidR="00232D67" w:rsidRDefault="00232D67" w:rsidP="0022195B">
      <w:pPr>
        <w:ind w:firstLine="708"/>
        <w:jc w:val="both"/>
      </w:pPr>
      <w:r>
        <w:t xml:space="preserve">Projekt je primárně určen pro žáky 7. ročníku, následně je možné využívat data získaná během realizace projektu při laboratorních pracích ve fyzice žáky jednotlivých tříd 2. stupně. </w:t>
      </w:r>
    </w:p>
    <w:p w14:paraId="03E3F38A" w14:textId="77777777" w:rsidR="00FF6480" w:rsidRPr="00FF6480" w:rsidRDefault="00FF6480" w:rsidP="00FF6480"/>
    <w:p w14:paraId="421523F6" w14:textId="1C4A98D0" w:rsidR="000967CF" w:rsidRDefault="000967CF" w:rsidP="005447B0">
      <w:pPr>
        <w:pStyle w:val="Normlnweb"/>
        <w:spacing w:before="0" w:beforeAutospacing="0" w:after="0" w:afterAutospacing="0"/>
        <w:jc w:val="both"/>
        <w:rPr>
          <w:rFonts w:ascii="Calibri" w:hAnsi="Calibri" w:cs="Calibri"/>
          <w:color w:val="000000"/>
          <w:sz w:val="22"/>
          <w:szCs w:val="22"/>
        </w:rPr>
      </w:pPr>
    </w:p>
    <w:p w14:paraId="74D5336F" w14:textId="32231B4B" w:rsidR="0022195B" w:rsidRDefault="0022195B" w:rsidP="005447B0">
      <w:pPr>
        <w:pStyle w:val="Normlnweb"/>
        <w:spacing w:before="0" w:beforeAutospacing="0" w:after="0" w:afterAutospacing="0"/>
        <w:jc w:val="both"/>
        <w:rPr>
          <w:rFonts w:ascii="Calibri" w:hAnsi="Calibri" w:cs="Calibri"/>
          <w:color w:val="000000"/>
          <w:sz w:val="22"/>
          <w:szCs w:val="22"/>
        </w:rPr>
      </w:pPr>
    </w:p>
    <w:p w14:paraId="07DACA5E" w14:textId="690AFF14" w:rsidR="0022195B" w:rsidRDefault="0022195B" w:rsidP="005447B0">
      <w:pPr>
        <w:pStyle w:val="Normlnweb"/>
        <w:spacing w:before="0" w:beforeAutospacing="0" w:after="0" w:afterAutospacing="0"/>
        <w:jc w:val="both"/>
        <w:rPr>
          <w:rFonts w:ascii="Calibri" w:hAnsi="Calibri" w:cs="Calibri"/>
          <w:color w:val="000000"/>
          <w:sz w:val="22"/>
          <w:szCs w:val="22"/>
        </w:rPr>
      </w:pPr>
    </w:p>
    <w:p w14:paraId="65E89A00" w14:textId="2768D5E2" w:rsidR="0022195B" w:rsidRDefault="0022195B" w:rsidP="005447B0">
      <w:pPr>
        <w:pStyle w:val="Normlnweb"/>
        <w:spacing w:before="0" w:beforeAutospacing="0" w:after="0" w:afterAutospacing="0"/>
        <w:jc w:val="both"/>
        <w:rPr>
          <w:rFonts w:ascii="Calibri" w:hAnsi="Calibri" w:cs="Calibri"/>
          <w:color w:val="000000"/>
          <w:sz w:val="22"/>
          <w:szCs w:val="22"/>
        </w:rPr>
      </w:pPr>
    </w:p>
    <w:p w14:paraId="7BE1F772" w14:textId="26DEC108" w:rsidR="0022195B" w:rsidRDefault="0022195B" w:rsidP="005447B0">
      <w:pPr>
        <w:pStyle w:val="Normlnweb"/>
        <w:spacing w:before="0" w:beforeAutospacing="0" w:after="0" w:afterAutospacing="0"/>
        <w:jc w:val="both"/>
        <w:rPr>
          <w:rFonts w:ascii="Calibri" w:hAnsi="Calibri" w:cs="Calibri"/>
          <w:color w:val="000000"/>
          <w:sz w:val="22"/>
          <w:szCs w:val="22"/>
        </w:rPr>
      </w:pPr>
    </w:p>
    <w:p w14:paraId="4AA02A0B" w14:textId="7D79D58A" w:rsidR="0022195B" w:rsidRDefault="0022195B" w:rsidP="005447B0">
      <w:pPr>
        <w:pStyle w:val="Normlnweb"/>
        <w:spacing w:before="0" w:beforeAutospacing="0" w:after="0" w:afterAutospacing="0"/>
        <w:jc w:val="both"/>
        <w:rPr>
          <w:rFonts w:ascii="Calibri" w:hAnsi="Calibri" w:cs="Calibri"/>
          <w:color w:val="000000"/>
          <w:sz w:val="22"/>
          <w:szCs w:val="22"/>
        </w:rPr>
      </w:pPr>
    </w:p>
    <w:p w14:paraId="4601FE67" w14:textId="55898537" w:rsidR="0022195B" w:rsidRDefault="0022195B" w:rsidP="005447B0">
      <w:pPr>
        <w:pStyle w:val="Normlnweb"/>
        <w:spacing w:before="0" w:beforeAutospacing="0" w:after="0" w:afterAutospacing="0"/>
        <w:jc w:val="both"/>
        <w:rPr>
          <w:rFonts w:ascii="Calibri" w:hAnsi="Calibri" w:cs="Calibri"/>
          <w:color w:val="000000"/>
          <w:sz w:val="22"/>
          <w:szCs w:val="22"/>
        </w:rPr>
      </w:pPr>
    </w:p>
    <w:p w14:paraId="17C879FB" w14:textId="00FC5459" w:rsidR="0022195B" w:rsidRDefault="0022195B" w:rsidP="005447B0">
      <w:pPr>
        <w:pStyle w:val="Normlnweb"/>
        <w:spacing w:before="0" w:beforeAutospacing="0" w:after="0" w:afterAutospacing="0"/>
        <w:jc w:val="both"/>
        <w:rPr>
          <w:rFonts w:ascii="Calibri" w:hAnsi="Calibri" w:cs="Calibri"/>
          <w:color w:val="000000"/>
          <w:sz w:val="22"/>
          <w:szCs w:val="22"/>
        </w:rPr>
      </w:pPr>
    </w:p>
    <w:p w14:paraId="6B3C9CB7" w14:textId="0F551624" w:rsidR="0022195B" w:rsidRDefault="0022195B" w:rsidP="005447B0">
      <w:pPr>
        <w:pStyle w:val="Normlnweb"/>
        <w:spacing w:before="0" w:beforeAutospacing="0" w:after="0" w:afterAutospacing="0"/>
        <w:jc w:val="both"/>
        <w:rPr>
          <w:rFonts w:ascii="Calibri" w:hAnsi="Calibri" w:cs="Calibri"/>
          <w:color w:val="000000"/>
          <w:sz w:val="22"/>
          <w:szCs w:val="22"/>
        </w:rPr>
      </w:pPr>
    </w:p>
    <w:p w14:paraId="4E3F1342" w14:textId="64D29CF2" w:rsidR="0022195B" w:rsidRDefault="0022195B" w:rsidP="005447B0">
      <w:pPr>
        <w:pStyle w:val="Normlnweb"/>
        <w:spacing w:before="0" w:beforeAutospacing="0" w:after="0" w:afterAutospacing="0"/>
        <w:jc w:val="both"/>
        <w:rPr>
          <w:rFonts w:ascii="Calibri" w:hAnsi="Calibri" w:cs="Calibri"/>
          <w:color w:val="000000"/>
          <w:sz w:val="22"/>
          <w:szCs w:val="22"/>
        </w:rPr>
      </w:pPr>
    </w:p>
    <w:p w14:paraId="7EDBE52C" w14:textId="54F3D373" w:rsidR="0022195B" w:rsidRDefault="0022195B" w:rsidP="005447B0">
      <w:pPr>
        <w:pStyle w:val="Normlnweb"/>
        <w:spacing w:before="0" w:beforeAutospacing="0" w:after="0" w:afterAutospacing="0"/>
        <w:jc w:val="both"/>
        <w:rPr>
          <w:rFonts w:ascii="Calibri" w:hAnsi="Calibri" w:cs="Calibri"/>
          <w:color w:val="000000"/>
          <w:sz w:val="22"/>
          <w:szCs w:val="22"/>
        </w:rPr>
      </w:pPr>
    </w:p>
    <w:p w14:paraId="2903D665" w14:textId="13449E96" w:rsidR="0022195B" w:rsidRDefault="0022195B" w:rsidP="005447B0">
      <w:pPr>
        <w:pStyle w:val="Normlnweb"/>
        <w:spacing w:before="0" w:beforeAutospacing="0" w:after="0" w:afterAutospacing="0"/>
        <w:jc w:val="both"/>
        <w:rPr>
          <w:rFonts w:ascii="Calibri" w:hAnsi="Calibri" w:cs="Calibri"/>
          <w:color w:val="000000"/>
          <w:sz w:val="22"/>
          <w:szCs w:val="22"/>
        </w:rPr>
      </w:pPr>
    </w:p>
    <w:p w14:paraId="4A849551" w14:textId="5B612070" w:rsidR="0022195B" w:rsidRDefault="0022195B" w:rsidP="005447B0">
      <w:pPr>
        <w:pStyle w:val="Normlnweb"/>
        <w:spacing w:before="0" w:beforeAutospacing="0" w:after="0" w:afterAutospacing="0"/>
        <w:jc w:val="both"/>
        <w:rPr>
          <w:rFonts w:ascii="Calibri" w:hAnsi="Calibri" w:cs="Calibri"/>
          <w:color w:val="000000"/>
          <w:sz w:val="22"/>
          <w:szCs w:val="22"/>
        </w:rPr>
      </w:pPr>
    </w:p>
    <w:p w14:paraId="382644A0" w14:textId="2F238318" w:rsidR="0022195B" w:rsidRDefault="0022195B" w:rsidP="005447B0">
      <w:pPr>
        <w:pStyle w:val="Normlnweb"/>
        <w:spacing w:before="0" w:beforeAutospacing="0" w:after="0" w:afterAutospacing="0"/>
        <w:jc w:val="both"/>
        <w:rPr>
          <w:rFonts w:ascii="Calibri" w:hAnsi="Calibri" w:cs="Calibri"/>
          <w:color w:val="000000"/>
          <w:sz w:val="22"/>
          <w:szCs w:val="22"/>
        </w:rPr>
      </w:pPr>
    </w:p>
    <w:p w14:paraId="006908D0" w14:textId="5883C5EA" w:rsidR="0022195B" w:rsidRDefault="0022195B" w:rsidP="005447B0">
      <w:pPr>
        <w:pStyle w:val="Normlnweb"/>
        <w:spacing w:before="0" w:beforeAutospacing="0" w:after="0" w:afterAutospacing="0"/>
        <w:jc w:val="both"/>
        <w:rPr>
          <w:rFonts w:ascii="Calibri" w:hAnsi="Calibri" w:cs="Calibri"/>
          <w:color w:val="000000"/>
          <w:sz w:val="22"/>
          <w:szCs w:val="22"/>
        </w:rPr>
      </w:pPr>
    </w:p>
    <w:p w14:paraId="524C7E3F" w14:textId="5B940FC0" w:rsidR="0022195B" w:rsidRDefault="0022195B" w:rsidP="005447B0">
      <w:pPr>
        <w:pStyle w:val="Normlnweb"/>
        <w:spacing w:before="0" w:beforeAutospacing="0" w:after="0" w:afterAutospacing="0"/>
        <w:jc w:val="both"/>
        <w:rPr>
          <w:rFonts w:ascii="Calibri" w:hAnsi="Calibri" w:cs="Calibri"/>
          <w:color w:val="000000"/>
          <w:sz w:val="22"/>
          <w:szCs w:val="22"/>
        </w:rPr>
      </w:pPr>
    </w:p>
    <w:p w14:paraId="5A2D22EC" w14:textId="10A1A056" w:rsidR="0022195B" w:rsidRDefault="0022195B" w:rsidP="005447B0">
      <w:pPr>
        <w:pStyle w:val="Normlnweb"/>
        <w:spacing w:before="0" w:beforeAutospacing="0" w:after="0" w:afterAutospacing="0"/>
        <w:jc w:val="both"/>
        <w:rPr>
          <w:rFonts w:ascii="Calibri" w:hAnsi="Calibri" w:cs="Calibri"/>
          <w:color w:val="000000"/>
          <w:sz w:val="22"/>
          <w:szCs w:val="22"/>
        </w:rPr>
      </w:pPr>
    </w:p>
    <w:p w14:paraId="2390CC99" w14:textId="0505DCC2" w:rsidR="0022195B" w:rsidRDefault="0022195B" w:rsidP="005447B0">
      <w:pPr>
        <w:pStyle w:val="Normlnweb"/>
        <w:spacing w:before="0" w:beforeAutospacing="0" w:after="0" w:afterAutospacing="0"/>
        <w:jc w:val="both"/>
        <w:rPr>
          <w:rFonts w:ascii="Calibri" w:hAnsi="Calibri" w:cs="Calibri"/>
          <w:color w:val="000000"/>
          <w:sz w:val="22"/>
          <w:szCs w:val="22"/>
        </w:rPr>
      </w:pPr>
    </w:p>
    <w:p w14:paraId="4CF2A36A" w14:textId="13740868" w:rsidR="0022195B" w:rsidRDefault="0022195B" w:rsidP="005447B0">
      <w:pPr>
        <w:pStyle w:val="Normlnweb"/>
        <w:spacing w:before="0" w:beforeAutospacing="0" w:after="0" w:afterAutospacing="0"/>
        <w:jc w:val="both"/>
        <w:rPr>
          <w:rFonts w:ascii="Calibri" w:hAnsi="Calibri" w:cs="Calibri"/>
          <w:color w:val="000000"/>
          <w:sz w:val="22"/>
          <w:szCs w:val="22"/>
        </w:rPr>
      </w:pPr>
    </w:p>
    <w:p w14:paraId="65732AA9" w14:textId="0E388E08" w:rsidR="0022195B" w:rsidRDefault="0022195B" w:rsidP="005447B0">
      <w:pPr>
        <w:pStyle w:val="Normlnweb"/>
        <w:spacing w:before="0" w:beforeAutospacing="0" w:after="0" w:afterAutospacing="0"/>
        <w:jc w:val="both"/>
        <w:rPr>
          <w:rFonts w:ascii="Calibri" w:hAnsi="Calibri" w:cs="Calibri"/>
          <w:color w:val="000000"/>
          <w:sz w:val="22"/>
          <w:szCs w:val="22"/>
        </w:rPr>
      </w:pPr>
    </w:p>
    <w:p w14:paraId="2AAD8D51" w14:textId="5F13300B" w:rsidR="0022195B" w:rsidRDefault="0022195B" w:rsidP="005447B0">
      <w:pPr>
        <w:pStyle w:val="Normlnweb"/>
        <w:spacing w:before="0" w:beforeAutospacing="0" w:after="0" w:afterAutospacing="0"/>
        <w:jc w:val="both"/>
        <w:rPr>
          <w:rFonts w:ascii="Calibri" w:hAnsi="Calibri" w:cs="Calibri"/>
          <w:color w:val="000000"/>
          <w:sz w:val="22"/>
          <w:szCs w:val="22"/>
        </w:rPr>
      </w:pPr>
    </w:p>
    <w:p w14:paraId="7E270B1B" w14:textId="3AE20757" w:rsidR="0022195B" w:rsidRDefault="0022195B" w:rsidP="005447B0">
      <w:pPr>
        <w:pStyle w:val="Normlnweb"/>
        <w:spacing w:before="0" w:beforeAutospacing="0" w:after="0" w:afterAutospacing="0"/>
        <w:jc w:val="both"/>
        <w:rPr>
          <w:rFonts w:ascii="Calibri" w:hAnsi="Calibri" w:cs="Calibri"/>
          <w:color w:val="000000"/>
          <w:sz w:val="22"/>
          <w:szCs w:val="22"/>
        </w:rPr>
      </w:pPr>
    </w:p>
    <w:p w14:paraId="0C406A41" w14:textId="1E38E455" w:rsidR="0022195B" w:rsidRDefault="0022195B" w:rsidP="005447B0">
      <w:pPr>
        <w:pStyle w:val="Normlnweb"/>
        <w:spacing w:before="0" w:beforeAutospacing="0" w:after="0" w:afterAutospacing="0"/>
        <w:jc w:val="both"/>
        <w:rPr>
          <w:rFonts w:ascii="Calibri" w:hAnsi="Calibri" w:cs="Calibri"/>
          <w:color w:val="000000"/>
          <w:sz w:val="22"/>
          <w:szCs w:val="22"/>
        </w:rPr>
      </w:pPr>
    </w:p>
    <w:p w14:paraId="079C4482" w14:textId="10FCE87A" w:rsidR="0022195B" w:rsidRDefault="0022195B" w:rsidP="005447B0">
      <w:pPr>
        <w:pStyle w:val="Normlnweb"/>
        <w:spacing w:before="0" w:beforeAutospacing="0" w:after="0" w:afterAutospacing="0"/>
        <w:jc w:val="both"/>
        <w:rPr>
          <w:rFonts w:ascii="Calibri" w:hAnsi="Calibri" w:cs="Calibri"/>
          <w:color w:val="000000"/>
          <w:sz w:val="22"/>
          <w:szCs w:val="22"/>
        </w:rPr>
      </w:pPr>
    </w:p>
    <w:p w14:paraId="516F3B1B" w14:textId="4CE09710" w:rsidR="0022195B" w:rsidRDefault="0022195B" w:rsidP="005447B0">
      <w:pPr>
        <w:pStyle w:val="Normlnweb"/>
        <w:spacing w:before="0" w:beforeAutospacing="0" w:after="0" w:afterAutospacing="0"/>
        <w:jc w:val="both"/>
        <w:rPr>
          <w:rFonts w:ascii="Calibri" w:hAnsi="Calibri" w:cs="Calibri"/>
          <w:color w:val="000000"/>
          <w:sz w:val="22"/>
          <w:szCs w:val="22"/>
        </w:rPr>
      </w:pPr>
    </w:p>
    <w:p w14:paraId="5F102571" w14:textId="097937B8" w:rsidR="0022195B" w:rsidRDefault="0022195B" w:rsidP="005447B0">
      <w:pPr>
        <w:pStyle w:val="Normlnweb"/>
        <w:spacing w:before="0" w:beforeAutospacing="0" w:after="0" w:afterAutospacing="0"/>
        <w:jc w:val="both"/>
        <w:rPr>
          <w:rFonts w:ascii="Calibri" w:hAnsi="Calibri" w:cs="Calibri"/>
          <w:color w:val="000000"/>
          <w:sz w:val="22"/>
          <w:szCs w:val="22"/>
        </w:rPr>
      </w:pPr>
    </w:p>
    <w:p w14:paraId="0A5B5541" w14:textId="6CE2560F" w:rsidR="0022195B" w:rsidRDefault="0022195B" w:rsidP="005447B0">
      <w:pPr>
        <w:pStyle w:val="Normlnweb"/>
        <w:spacing w:before="0" w:beforeAutospacing="0" w:after="0" w:afterAutospacing="0"/>
        <w:jc w:val="both"/>
        <w:rPr>
          <w:rFonts w:ascii="Calibri" w:hAnsi="Calibri" w:cs="Calibri"/>
          <w:color w:val="000000"/>
          <w:sz w:val="22"/>
          <w:szCs w:val="22"/>
        </w:rPr>
      </w:pPr>
    </w:p>
    <w:p w14:paraId="420C672C" w14:textId="70DEE836" w:rsidR="0022195B" w:rsidRDefault="0022195B" w:rsidP="005447B0">
      <w:pPr>
        <w:pStyle w:val="Normlnweb"/>
        <w:spacing w:before="0" w:beforeAutospacing="0" w:after="0" w:afterAutospacing="0"/>
        <w:jc w:val="both"/>
        <w:rPr>
          <w:rFonts w:ascii="Calibri" w:hAnsi="Calibri" w:cs="Calibri"/>
          <w:color w:val="000000"/>
          <w:sz w:val="22"/>
          <w:szCs w:val="22"/>
        </w:rPr>
      </w:pPr>
    </w:p>
    <w:p w14:paraId="327F48AB" w14:textId="58139512" w:rsidR="0022195B" w:rsidRDefault="0022195B" w:rsidP="005447B0">
      <w:pPr>
        <w:pStyle w:val="Normlnweb"/>
        <w:spacing w:before="0" w:beforeAutospacing="0" w:after="0" w:afterAutospacing="0"/>
        <w:jc w:val="both"/>
        <w:rPr>
          <w:rFonts w:ascii="Calibri" w:hAnsi="Calibri" w:cs="Calibri"/>
          <w:color w:val="000000"/>
          <w:sz w:val="22"/>
          <w:szCs w:val="22"/>
        </w:rPr>
      </w:pPr>
    </w:p>
    <w:p w14:paraId="024AC24A" w14:textId="090C2FD5" w:rsidR="0022195B" w:rsidRDefault="0022195B" w:rsidP="005447B0">
      <w:pPr>
        <w:pStyle w:val="Normlnweb"/>
        <w:spacing w:before="0" w:beforeAutospacing="0" w:after="0" w:afterAutospacing="0"/>
        <w:jc w:val="both"/>
        <w:rPr>
          <w:rFonts w:ascii="Calibri" w:hAnsi="Calibri" w:cs="Calibri"/>
          <w:color w:val="000000"/>
          <w:sz w:val="22"/>
          <w:szCs w:val="22"/>
        </w:rPr>
      </w:pPr>
    </w:p>
    <w:p w14:paraId="3393B288" w14:textId="4434E60F" w:rsidR="0022195B" w:rsidRDefault="0022195B" w:rsidP="005447B0">
      <w:pPr>
        <w:pStyle w:val="Normlnweb"/>
        <w:spacing w:before="0" w:beforeAutospacing="0" w:after="0" w:afterAutospacing="0"/>
        <w:jc w:val="both"/>
        <w:rPr>
          <w:rFonts w:ascii="Calibri" w:hAnsi="Calibri" w:cs="Calibri"/>
          <w:color w:val="000000"/>
          <w:sz w:val="22"/>
          <w:szCs w:val="22"/>
        </w:rPr>
      </w:pPr>
    </w:p>
    <w:p w14:paraId="3C6AB629" w14:textId="64DB29D8" w:rsidR="0022195B" w:rsidRDefault="0022195B" w:rsidP="005447B0">
      <w:pPr>
        <w:pStyle w:val="Normlnweb"/>
        <w:spacing w:before="0" w:beforeAutospacing="0" w:after="0" w:afterAutospacing="0"/>
        <w:jc w:val="both"/>
        <w:rPr>
          <w:rFonts w:ascii="Calibri" w:hAnsi="Calibri" w:cs="Calibri"/>
          <w:color w:val="000000"/>
          <w:sz w:val="22"/>
          <w:szCs w:val="22"/>
        </w:rPr>
      </w:pPr>
    </w:p>
    <w:p w14:paraId="46E13356" w14:textId="487B4B59" w:rsidR="0022195B" w:rsidRDefault="0022195B" w:rsidP="005447B0">
      <w:pPr>
        <w:pStyle w:val="Normlnweb"/>
        <w:spacing w:before="0" w:beforeAutospacing="0" w:after="0" w:afterAutospacing="0"/>
        <w:jc w:val="both"/>
        <w:rPr>
          <w:rFonts w:ascii="Calibri" w:hAnsi="Calibri" w:cs="Calibri"/>
          <w:color w:val="000000"/>
          <w:sz w:val="22"/>
          <w:szCs w:val="22"/>
        </w:rPr>
      </w:pPr>
    </w:p>
    <w:p w14:paraId="3D067EC2" w14:textId="3D39A1C2" w:rsidR="0022195B" w:rsidRDefault="0022195B" w:rsidP="005447B0">
      <w:pPr>
        <w:pStyle w:val="Normlnweb"/>
        <w:spacing w:before="0" w:beforeAutospacing="0" w:after="0" w:afterAutospacing="0"/>
        <w:jc w:val="both"/>
        <w:rPr>
          <w:rFonts w:ascii="Calibri" w:hAnsi="Calibri" w:cs="Calibri"/>
          <w:color w:val="000000"/>
          <w:sz w:val="22"/>
          <w:szCs w:val="22"/>
        </w:rPr>
      </w:pPr>
    </w:p>
    <w:p w14:paraId="66FF5BAD" w14:textId="6D6CF1A2" w:rsidR="0022195B" w:rsidRDefault="0022195B" w:rsidP="005447B0">
      <w:pPr>
        <w:pStyle w:val="Normlnweb"/>
        <w:spacing w:before="0" w:beforeAutospacing="0" w:after="0" w:afterAutospacing="0"/>
        <w:jc w:val="both"/>
        <w:rPr>
          <w:rFonts w:ascii="Calibri" w:hAnsi="Calibri" w:cs="Calibri"/>
          <w:color w:val="000000"/>
          <w:sz w:val="22"/>
          <w:szCs w:val="22"/>
        </w:rPr>
      </w:pPr>
    </w:p>
    <w:p w14:paraId="077EC260" w14:textId="77777777" w:rsidR="0022195B" w:rsidRDefault="0022195B" w:rsidP="005447B0">
      <w:pPr>
        <w:pStyle w:val="Normlnweb"/>
        <w:spacing w:before="0" w:beforeAutospacing="0" w:after="0" w:afterAutospacing="0"/>
        <w:jc w:val="both"/>
        <w:rPr>
          <w:rFonts w:ascii="Calibri" w:hAnsi="Calibri" w:cs="Calibri"/>
          <w:color w:val="000000"/>
          <w:sz w:val="22"/>
          <w:szCs w:val="22"/>
        </w:rPr>
      </w:pPr>
    </w:p>
    <w:p w14:paraId="76818726" w14:textId="74C36E41" w:rsidR="000967CF" w:rsidRDefault="00232D67" w:rsidP="00232D67">
      <w:pPr>
        <w:pStyle w:val="Nadpis1"/>
      </w:pPr>
      <w:bookmarkStart w:id="5" w:name="_Toc106032701"/>
      <w:r>
        <w:lastRenderedPageBreak/>
        <w:t>Materiální vybavení</w:t>
      </w:r>
      <w:bookmarkEnd w:id="5"/>
    </w:p>
    <w:p w14:paraId="0869AE80" w14:textId="77777777" w:rsidR="005E4ABF" w:rsidRPr="005E4ABF" w:rsidRDefault="005E4ABF" w:rsidP="005E4ABF"/>
    <w:tbl>
      <w:tblPr>
        <w:tblStyle w:val="Mkatabulky"/>
        <w:tblW w:w="8641" w:type="dxa"/>
        <w:tblLook w:val="04A0" w:firstRow="1" w:lastRow="0" w:firstColumn="1" w:lastColumn="0" w:noHBand="0" w:noVBand="1"/>
      </w:tblPr>
      <w:tblGrid>
        <w:gridCol w:w="2830"/>
        <w:gridCol w:w="851"/>
        <w:gridCol w:w="709"/>
        <w:gridCol w:w="850"/>
        <w:gridCol w:w="3401"/>
      </w:tblGrid>
      <w:tr w:rsidR="00C66FE8" w14:paraId="0887AA95" w14:textId="77777777" w:rsidTr="005E4ABF">
        <w:trPr>
          <w:trHeight w:val="789"/>
        </w:trPr>
        <w:tc>
          <w:tcPr>
            <w:tcW w:w="2830" w:type="dxa"/>
            <w:shd w:val="clear" w:color="auto" w:fill="D9E2F3" w:themeFill="accent1" w:themeFillTint="33"/>
            <w:vAlign w:val="center"/>
          </w:tcPr>
          <w:p w14:paraId="642D7D3A" w14:textId="481811A6" w:rsidR="00C66FE8" w:rsidRPr="005E4ABF" w:rsidRDefault="005E4ABF" w:rsidP="005E4ABF">
            <w:pPr>
              <w:rPr>
                <w:b/>
              </w:rPr>
            </w:pPr>
            <w:r w:rsidRPr="005E4ABF">
              <w:rPr>
                <w:b/>
              </w:rPr>
              <w:t>n</w:t>
            </w:r>
            <w:r w:rsidR="00C66FE8" w:rsidRPr="005E4ABF">
              <w:rPr>
                <w:b/>
              </w:rPr>
              <w:t>ázev</w:t>
            </w:r>
          </w:p>
        </w:tc>
        <w:tc>
          <w:tcPr>
            <w:tcW w:w="851" w:type="dxa"/>
            <w:shd w:val="clear" w:color="auto" w:fill="D9E2F3" w:themeFill="accent1" w:themeFillTint="33"/>
            <w:vAlign w:val="center"/>
          </w:tcPr>
          <w:p w14:paraId="402A09A4" w14:textId="0195F20F" w:rsidR="00C66FE8" w:rsidRPr="005E4ABF" w:rsidRDefault="00C66FE8" w:rsidP="005E4ABF">
            <w:pPr>
              <w:jc w:val="center"/>
              <w:rPr>
                <w:b/>
              </w:rPr>
            </w:pPr>
            <w:r w:rsidRPr="005E4ABF">
              <w:rPr>
                <w:b/>
              </w:rPr>
              <w:t>cena za 1 ks (Kč)</w:t>
            </w:r>
          </w:p>
        </w:tc>
        <w:tc>
          <w:tcPr>
            <w:tcW w:w="709" w:type="dxa"/>
            <w:shd w:val="clear" w:color="auto" w:fill="D9E2F3" w:themeFill="accent1" w:themeFillTint="33"/>
            <w:vAlign w:val="center"/>
          </w:tcPr>
          <w:p w14:paraId="27C09DD0" w14:textId="75395A08" w:rsidR="00C66FE8" w:rsidRPr="005E4ABF" w:rsidRDefault="00C66FE8" w:rsidP="005E4ABF">
            <w:pPr>
              <w:jc w:val="center"/>
              <w:rPr>
                <w:b/>
              </w:rPr>
            </w:pPr>
            <w:r w:rsidRPr="005E4ABF">
              <w:rPr>
                <w:b/>
              </w:rPr>
              <w:t>počet kusů (ks)</w:t>
            </w:r>
          </w:p>
        </w:tc>
        <w:tc>
          <w:tcPr>
            <w:tcW w:w="850" w:type="dxa"/>
            <w:shd w:val="clear" w:color="auto" w:fill="D9E2F3" w:themeFill="accent1" w:themeFillTint="33"/>
            <w:vAlign w:val="center"/>
          </w:tcPr>
          <w:p w14:paraId="0FF22F9E" w14:textId="77777777" w:rsidR="00C66FE8" w:rsidRPr="005E4ABF" w:rsidRDefault="00C66FE8" w:rsidP="005E4ABF">
            <w:pPr>
              <w:jc w:val="center"/>
              <w:rPr>
                <w:b/>
              </w:rPr>
            </w:pPr>
            <w:r w:rsidRPr="005E4ABF">
              <w:rPr>
                <w:b/>
              </w:rPr>
              <w:t>cena celkem</w:t>
            </w:r>
          </w:p>
          <w:p w14:paraId="2373081C" w14:textId="731B864A" w:rsidR="00C66FE8" w:rsidRPr="005E4ABF" w:rsidRDefault="00C66FE8" w:rsidP="005E4ABF">
            <w:pPr>
              <w:jc w:val="center"/>
              <w:rPr>
                <w:b/>
              </w:rPr>
            </w:pPr>
            <w:r w:rsidRPr="005E4ABF">
              <w:rPr>
                <w:b/>
              </w:rPr>
              <w:t>(Kč)</w:t>
            </w:r>
          </w:p>
        </w:tc>
        <w:tc>
          <w:tcPr>
            <w:tcW w:w="3401" w:type="dxa"/>
            <w:shd w:val="clear" w:color="auto" w:fill="D9E2F3" w:themeFill="accent1" w:themeFillTint="33"/>
            <w:vAlign w:val="center"/>
          </w:tcPr>
          <w:p w14:paraId="0F0AE1F5" w14:textId="5E69E5B8" w:rsidR="00C66FE8" w:rsidRPr="005E4ABF" w:rsidRDefault="00C66FE8" w:rsidP="005E4ABF">
            <w:pPr>
              <w:rPr>
                <w:b/>
              </w:rPr>
            </w:pPr>
            <w:r w:rsidRPr="005E4ABF">
              <w:rPr>
                <w:b/>
              </w:rPr>
              <w:t>odkaz</w:t>
            </w:r>
          </w:p>
        </w:tc>
      </w:tr>
      <w:tr w:rsidR="00C66FE8" w14:paraId="6ECEC390" w14:textId="77777777" w:rsidTr="005E4ABF">
        <w:trPr>
          <w:trHeight w:val="1062"/>
        </w:trPr>
        <w:tc>
          <w:tcPr>
            <w:tcW w:w="2830" w:type="dxa"/>
            <w:vAlign w:val="center"/>
          </w:tcPr>
          <w:p w14:paraId="57A7D6CA" w14:textId="778A1C93" w:rsidR="00C66FE8" w:rsidRDefault="005E4ABF" w:rsidP="005E4ABF">
            <w:r>
              <w:t>BBC MICRO</w:t>
            </w:r>
            <w:r w:rsidR="00C66FE8" w:rsidRPr="00C66FE8">
              <w:t xml:space="preserve">:BIT KIT </w:t>
            </w:r>
            <w:r>
              <w:t>pro internet věcí IOT</w:t>
            </w:r>
          </w:p>
        </w:tc>
        <w:tc>
          <w:tcPr>
            <w:tcW w:w="851" w:type="dxa"/>
            <w:vAlign w:val="center"/>
          </w:tcPr>
          <w:p w14:paraId="5CE7FA38" w14:textId="36690137" w:rsidR="00C66FE8" w:rsidRDefault="00C66FE8" w:rsidP="005E4ABF">
            <w:pPr>
              <w:jc w:val="center"/>
            </w:pPr>
            <w:r>
              <w:t>1 936</w:t>
            </w:r>
          </w:p>
        </w:tc>
        <w:tc>
          <w:tcPr>
            <w:tcW w:w="709" w:type="dxa"/>
            <w:vAlign w:val="center"/>
          </w:tcPr>
          <w:p w14:paraId="4A771354" w14:textId="03D56287" w:rsidR="00C66FE8" w:rsidRDefault="00C66FE8" w:rsidP="005E4ABF">
            <w:pPr>
              <w:jc w:val="center"/>
            </w:pPr>
            <w:r>
              <w:t>10</w:t>
            </w:r>
          </w:p>
        </w:tc>
        <w:tc>
          <w:tcPr>
            <w:tcW w:w="850" w:type="dxa"/>
            <w:vAlign w:val="center"/>
          </w:tcPr>
          <w:p w14:paraId="552D6750" w14:textId="205E71D1" w:rsidR="00C66FE8" w:rsidRDefault="00C66FE8" w:rsidP="005E4ABF">
            <w:pPr>
              <w:jc w:val="center"/>
            </w:pPr>
            <w:r>
              <w:t>19 360</w:t>
            </w:r>
          </w:p>
        </w:tc>
        <w:tc>
          <w:tcPr>
            <w:tcW w:w="3401" w:type="dxa"/>
            <w:vAlign w:val="center"/>
          </w:tcPr>
          <w:p w14:paraId="49E1542F" w14:textId="355A90D0" w:rsidR="00C66FE8" w:rsidRDefault="00C66FE8" w:rsidP="005E4ABF">
            <w:r w:rsidRPr="00C66FE8">
              <w:t>https://www.hwkitchen.cz/bbc-microbit-kit-pro-internet-veci-iot/</w:t>
            </w:r>
          </w:p>
        </w:tc>
      </w:tr>
      <w:tr w:rsidR="00C66FE8" w14:paraId="5EE88E78" w14:textId="77777777" w:rsidTr="005E4ABF">
        <w:trPr>
          <w:trHeight w:val="1062"/>
        </w:trPr>
        <w:tc>
          <w:tcPr>
            <w:tcW w:w="2830" w:type="dxa"/>
            <w:vAlign w:val="center"/>
          </w:tcPr>
          <w:p w14:paraId="0D316E97" w14:textId="27391FC1" w:rsidR="00C66FE8" w:rsidRDefault="00C66FE8" w:rsidP="005E4ABF">
            <w:r w:rsidRPr="00C66FE8">
              <w:t xml:space="preserve">MICRO:BIT KIT </w:t>
            </w:r>
            <w:r w:rsidR="005E4ABF">
              <w:t>pro péči o zdraví (bez</w:t>
            </w:r>
            <w:r w:rsidRPr="00C66FE8">
              <w:t xml:space="preserve"> MICRO:BIT)</w:t>
            </w:r>
          </w:p>
        </w:tc>
        <w:tc>
          <w:tcPr>
            <w:tcW w:w="851" w:type="dxa"/>
            <w:vAlign w:val="center"/>
          </w:tcPr>
          <w:p w14:paraId="3C6C5353" w14:textId="6564FDA4" w:rsidR="00C66FE8" w:rsidRDefault="00C66FE8" w:rsidP="005E4ABF">
            <w:pPr>
              <w:jc w:val="center"/>
            </w:pPr>
            <w:r>
              <w:t>1 662</w:t>
            </w:r>
          </w:p>
        </w:tc>
        <w:tc>
          <w:tcPr>
            <w:tcW w:w="709" w:type="dxa"/>
            <w:vAlign w:val="center"/>
          </w:tcPr>
          <w:p w14:paraId="22C56109" w14:textId="77CE2C4F" w:rsidR="00C66FE8" w:rsidRDefault="00C66FE8" w:rsidP="005E4ABF">
            <w:pPr>
              <w:jc w:val="center"/>
            </w:pPr>
            <w:r>
              <w:t>10</w:t>
            </w:r>
          </w:p>
        </w:tc>
        <w:tc>
          <w:tcPr>
            <w:tcW w:w="850" w:type="dxa"/>
            <w:vAlign w:val="center"/>
          </w:tcPr>
          <w:p w14:paraId="09284D7F" w14:textId="35D32441" w:rsidR="00C66FE8" w:rsidRDefault="00C66FE8" w:rsidP="005E4ABF">
            <w:pPr>
              <w:jc w:val="center"/>
            </w:pPr>
            <w:r>
              <w:t>16 620</w:t>
            </w:r>
          </w:p>
        </w:tc>
        <w:tc>
          <w:tcPr>
            <w:tcW w:w="3401" w:type="dxa"/>
            <w:vAlign w:val="center"/>
          </w:tcPr>
          <w:p w14:paraId="6A31AF97" w14:textId="28A097A1" w:rsidR="00C66FE8" w:rsidRDefault="00C66FE8" w:rsidP="005E4ABF">
            <w:r w:rsidRPr="00C66FE8">
              <w:t>https://www.hwkitchen.cz/microbit-kit-pro-peci-o-zdravi-smart-healt/</w:t>
            </w:r>
          </w:p>
        </w:tc>
      </w:tr>
      <w:tr w:rsidR="00C66FE8" w14:paraId="5699397B" w14:textId="77777777" w:rsidTr="005E4ABF">
        <w:trPr>
          <w:trHeight w:val="1062"/>
        </w:trPr>
        <w:tc>
          <w:tcPr>
            <w:tcW w:w="2830" w:type="dxa"/>
            <w:vAlign w:val="center"/>
          </w:tcPr>
          <w:p w14:paraId="1AAE6D15" w14:textId="3734E44B" w:rsidR="00C66FE8" w:rsidRDefault="00C66FE8" w:rsidP="005E4ABF">
            <w:r w:rsidRPr="00C66FE8">
              <w:t xml:space="preserve">MICRO:BIT KIT </w:t>
            </w:r>
            <w:r w:rsidR="005E4ABF">
              <w:t>pro mazané farmáře (bez</w:t>
            </w:r>
            <w:r w:rsidRPr="00C66FE8">
              <w:t xml:space="preserve"> MICRO:BIT)</w:t>
            </w:r>
          </w:p>
        </w:tc>
        <w:tc>
          <w:tcPr>
            <w:tcW w:w="851" w:type="dxa"/>
            <w:vAlign w:val="center"/>
          </w:tcPr>
          <w:p w14:paraId="309B9027" w14:textId="78352F75" w:rsidR="00C66FE8" w:rsidRDefault="00C66FE8" w:rsidP="005E4ABF">
            <w:pPr>
              <w:jc w:val="center"/>
            </w:pPr>
            <w:r>
              <w:t>1 591</w:t>
            </w:r>
          </w:p>
        </w:tc>
        <w:tc>
          <w:tcPr>
            <w:tcW w:w="709" w:type="dxa"/>
            <w:vAlign w:val="center"/>
          </w:tcPr>
          <w:p w14:paraId="5AF5F39F" w14:textId="2B6A89F3" w:rsidR="00C66FE8" w:rsidRDefault="00C66FE8" w:rsidP="005E4ABF">
            <w:pPr>
              <w:jc w:val="center"/>
            </w:pPr>
            <w:r>
              <w:t>5</w:t>
            </w:r>
          </w:p>
        </w:tc>
        <w:tc>
          <w:tcPr>
            <w:tcW w:w="850" w:type="dxa"/>
            <w:vAlign w:val="center"/>
          </w:tcPr>
          <w:p w14:paraId="288FF13B" w14:textId="2A02C57C" w:rsidR="00C66FE8" w:rsidRDefault="00C66FE8" w:rsidP="005E4ABF">
            <w:pPr>
              <w:jc w:val="center"/>
            </w:pPr>
            <w:r>
              <w:t>7 955</w:t>
            </w:r>
          </w:p>
        </w:tc>
        <w:tc>
          <w:tcPr>
            <w:tcW w:w="3401" w:type="dxa"/>
            <w:vAlign w:val="center"/>
          </w:tcPr>
          <w:p w14:paraId="35262F70" w14:textId="748AD19B" w:rsidR="00C66FE8" w:rsidRDefault="00C66FE8" w:rsidP="005E4ABF">
            <w:r w:rsidRPr="00C66FE8">
              <w:t>https://www.hwkitchen.cz/microbit-kit-pro-mazane-farmare-smart-agriculture/</w:t>
            </w:r>
          </w:p>
        </w:tc>
      </w:tr>
      <w:tr w:rsidR="00C66FE8" w14:paraId="124626BA" w14:textId="77777777" w:rsidTr="005E4ABF">
        <w:trPr>
          <w:trHeight w:val="1062"/>
        </w:trPr>
        <w:tc>
          <w:tcPr>
            <w:tcW w:w="2830" w:type="dxa"/>
            <w:vAlign w:val="center"/>
          </w:tcPr>
          <w:p w14:paraId="4F3F1AD2" w14:textId="7B55E910" w:rsidR="00C66FE8" w:rsidRDefault="00C66FE8" w:rsidP="005E4ABF">
            <w:r w:rsidRPr="00C66FE8">
              <w:t xml:space="preserve">BBC MICRO:BIT KIT </w:t>
            </w:r>
            <w:r w:rsidR="005E4ABF">
              <w:t>pro chytrou domácnost</w:t>
            </w:r>
          </w:p>
        </w:tc>
        <w:tc>
          <w:tcPr>
            <w:tcW w:w="851" w:type="dxa"/>
            <w:vAlign w:val="center"/>
          </w:tcPr>
          <w:p w14:paraId="42F4BCC9" w14:textId="02C5A5B2" w:rsidR="00C66FE8" w:rsidRDefault="00C66FE8" w:rsidP="005E4ABF">
            <w:pPr>
              <w:jc w:val="center"/>
            </w:pPr>
            <w:r>
              <w:t>1 591</w:t>
            </w:r>
          </w:p>
        </w:tc>
        <w:tc>
          <w:tcPr>
            <w:tcW w:w="709" w:type="dxa"/>
            <w:vAlign w:val="center"/>
          </w:tcPr>
          <w:p w14:paraId="41FB4456" w14:textId="73724ED0" w:rsidR="00C66FE8" w:rsidRDefault="00C66FE8" w:rsidP="005E4ABF">
            <w:pPr>
              <w:jc w:val="center"/>
            </w:pPr>
            <w:r>
              <w:t>5</w:t>
            </w:r>
          </w:p>
        </w:tc>
        <w:tc>
          <w:tcPr>
            <w:tcW w:w="850" w:type="dxa"/>
            <w:vAlign w:val="center"/>
          </w:tcPr>
          <w:p w14:paraId="5F795E7F" w14:textId="034687C4" w:rsidR="00C66FE8" w:rsidRDefault="00C66FE8" w:rsidP="005E4ABF">
            <w:pPr>
              <w:jc w:val="center"/>
            </w:pPr>
            <w:r>
              <w:t>7 955</w:t>
            </w:r>
          </w:p>
        </w:tc>
        <w:tc>
          <w:tcPr>
            <w:tcW w:w="3401" w:type="dxa"/>
            <w:vAlign w:val="center"/>
          </w:tcPr>
          <w:p w14:paraId="4E2B245F" w14:textId="7B39B0D8" w:rsidR="00C66FE8" w:rsidRDefault="00C66FE8" w:rsidP="005E4ABF">
            <w:r w:rsidRPr="00C66FE8">
              <w:t>https://www.hwkitchen.cz/bbc-microbit-kit-pro-chytrou-domacnost/</w:t>
            </w:r>
          </w:p>
        </w:tc>
      </w:tr>
      <w:tr w:rsidR="00C66FE8" w14:paraId="7CCFB220" w14:textId="77777777" w:rsidTr="005E4ABF">
        <w:trPr>
          <w:trHeight w:val="1062"/>
        </w:trPr>
        <w:tc>
          <w:tcPr>
            <w:tcW w:w="2830" w:type="dxa"/>
            <w:vAlign w:val="center"/>
          </w:tcPr>
          <w:p w14:paraId="28487055" w14:textId="2A5BEF38" w:rsidR="00C66FE8" w:rsidRDefault="00C66FE8" w:rsidP="005E4ABF">
            <w:r w:rsidRPr="00C66FE8">
              <w:t xml:space="preserve">BBC MICRO:BIT V1.5 </w:t>
            </w:r>
            <w:r w:rsidR="005E4ABF">
              <w:t>–</w:t>
            </w:r>
            <w:r w:rsidRPr="00C66FE8">
              <w:t xml:space="preserve"> </w:t>
            </w:r>
            <w:r w:rsidR="005E4ABF">
              <w:t>m</w:t>
            </w:r>
            <w:r w:rsidR="00460B26">
              <w:t>ikropočítač pro výuku programov</w:t>
            </w:r>
            <w:r w:rsidR="005E4ABF">
              <w:t>ání</w:t>
            </w:r>
          </w:p>
        </w:tc>
        <w:tc>
          <w:tcPr>
            <w:tcW w:w="851" w:type="dxa"/>
            <w:vAlign w:val="center"/>
          </w:tcPr>
          <w:p w14:paraId="7E0A40A5" w14:textId="63BA9AAC" w:rsidR="00C66FE8" w:rsidRDefault="00C66FE8" w:rsidP="005E4ABF">
            <w:pPr>
              <w:jc w:val="center"/>
            </w:pPr>
            <w:r>
              <w:t>560</w:t>
            </w:r>
          </w:p>
        </w:tc>
        <w:tc>
          <w:tcPr>
            <w:tcW w:w="709" w:type="dxa"/>
            <w:vAlign w:val="center"/>
          </w:tcPr>
          <w:p w14:paraId="6A5EFCFD" w14:textId="4F1CF84C" w:rsidR="00C66FE8" w:rsidRDefault="00C66FE8" w:rsidP="005E4ABF">
            <w:pPr>
              <w:jc w:val="center"/>
            </w:pPr>
            <w:r>
              <w:t>30</w:t>
            </w:r>
          </w:p>
        </w:tc>
        <w:tc>
          <w:tcPr>
            <w:tcW w:w="850" w:type="dxa"/>
            <w:vAlign w:val="center"/>
          </w:tcPr>
          <w:p w14:paraId="591C6A46" w14:textId="0F0D0F48" w:rsidR="00C66FE8" w:rsidRDefault="00C66FE8" w:rsidP="005E4ABF">
            <w:pPr>
              <w:jc w:val="center"/>
            </w:pPr>
            <w:r>
              <w:t>16 800</w:t>
            </w:r>
          </w:p>
        </w:tc>
        <w:tc>
          <w:tcPr>
            <w:tcW w:w="3401" w:type="dxa"/>
            <w:vAlign w:val="center"/>
          </w:tcPr>
          <w:p w14:paraId="3225DCA4" w14:textId="2D4F7238" w:rsidR="00C66FE8" w:rsidRDefault="00C66FE8" w:rsidP="005E4ABF">
            <w:r w:rsidRPr="00C66FE8">
              <w:t>https://www.hwkitchen.cz/bbc-microbit-mikropocitac-pro-vyuku-programovani/</w:t>
            </w:r>
          </w:p>
        </w:tc>
      </w:tr>
      <w:tr w:rsidR="00C66FE8" w14:paraId="568417FA" w14:textId="77777777" w:rsidTr="005E4ABF">
        <w:trPr>
          <w:trHeight w:val="1062"/>
        </w:trPr>
        <w:tc>
          <w:tcPr>
            <w:tcW w:w="2830" w:type="dxa"/>
            <w:vAlign w:val="center"/>
          </w:tcPr>
          <w:p w14:paraId="46F17B39" w14:textId="5AC80A3F" w:rsidR="00C66FE8" w:rsidRDefault="00C66FE8" w:rsidP="005E4ABF">
            <w:r w:rsidRPr="00C66FE8">
              <w:t xml:space="preserve">CUTEBOT </w:t>
            </w:r>
            <w:r w:rsidR="003B1FC4">
              <w:t>–</w:t>
            </w:r>
            <w:r w:rsidRPr="00C66FE8">
              <w:t xml:space="preserve"> MICRO:BIT </w:t>
            </w:r>
            <w:r w:rsidR="005E4ABF">
              <w:t xml:space="preserve">chytré závodní auto </w:t>
            </w:r>
            <w:r w:rsidRPr="00C66FE8">
              <w:t>V3.0</w:t>
            </w:r>
          </w:p>
        </w:tc>
        <w:tc>
          <w:tcPr>
            <w:tcW w:w="851" w:type="dxa"/>
            <w:vAlign w:val="center"/>
          </w:tcPr>
          <w:p w14:paraId="39110E74" w14:textId="5CDB6043" w:rsidR="00C66FE8" w:rsidRDefault="00C66FE8" w:rsidP="005E4ABF">
            <w:pPr>
              <w:jc w:val="center"/>
            </w:pPr>
            <w:r>
              <w:t>1 020</w:t>
            </w:r>
          </w:p>
        </w:tc>
        <w:tc>
          <w:tcPr>
            <w:tcW w:w="709" w:type="dxa"/>
            <w:vAlign w:val="center"/>
          </w:tcPr>
          <w:p w14:paraId="5E643C53" w14:textId="648399E7" w:rsidR="00C66FE8" w:rsidRDefault="00C66FE8" w:rsidP="005E4ABF">
            <w:pPr>
              <w:jc w:val="center"/>
            </w:pPr>
            <w:r>
              <w:t>10</w:t>
            </w:r>
          </w:p>
        </w:tc>
        <w:tc>
          <w:tcPr>
            <w:tcW w:w="850" w:type="dxa"/>
            <w:vAlign w:val="center"/>
          </w:tcPr>
          <w:p w14:paraId="466B213B" w14:textId="7E6F7E58" w:rsidR="00C66FE8" w:rsidRDefault="00C66FE8" w:rsidP="005E4ABF">
            <w:pPr>
              <w:jc w:val="center"/>
            </w:pPr>
            <w:r>
              <w:t>10 200</w:t>
            </w:r>
          </w:p>
        </w:tc>
        <w:tc>
          <w:tcPr>
            <w:tcW w:w="3401" w:type="dxa"/>
            <w:vAlign w:val="center"/>
          </w:tcPr>
          <w:p w14:paraId="16E6AF8D" w14:textId="24FE586A" w:rsidR="00C66FE8" w:rsidRDefault="00C66FE8" w:rsidP="005E4ABF">
            <w:r w:rsidRPr="00C66FE8">
              <w:t>https://www.hwkitchen.cz/cutebot-microbit-chytre-zavodni-auto/</w:t>
            </w:r>
          </w:p>
        </w:tc>
      </w:tr>
      <w:tr w:rsidR="00C66FE8" w14:paraId="7F0D5D26" w14:textId="77777777" w:rsidTr="005E4ABF">
        <w:trPr>
          <w:trHeight w:val="1062"/>
        </w:trPr>
        <w:tc>
          <w:tcPr>
            <w:tcW w:w="2830" w:type="dxa"/>
            <w:vAlign w:val="center"/>
          </w:tcPr>
          <w:p w14:paraId="2498A66B" w14:textId="735B3647" w:rsidR="00C66FE8" w:rsidRDefault="00C66FE8" w:rsidP="005E4ABF">
            <w:r w:rsidRPr="00C66FE8">
              <w:t>Wi-Fi met</w:t>
            </w:r>
            <w:r>
              <w:t>eorologická stanice GARNI 2055 Arcus</w:t>
            </w:r>
          </w:p>
        </w:tc>
        <w:tc>
          <w:tcPr>
            <w:tcW w:w="851" w:type="dxa"/>
            <w:vAlign w:val="center"/>
          </w:tcPr>
          <w:p w14:paraId="0F350D1F" w14:textId="0786DA9E" w:rsidR="00C66FE8" w:rsidRDefault="005E4ABF" w:rsidP="005E4ABF">
            <w:pPr>
              <w:jc w:val="center"/>
            </w:pPr>
            <w:r>
              <w:t>8 690</w:t>
            </w:r>
          </w:p>
        </w:tc>
        <w:tc>
          <w:tcPr>
            <w:tcW w:w="709" w:type="dxa"/>
            <w:vAlign w:val="center"/>
          </w:tcPr>
          <w:p w14:paraId="01452539" w14:textId="0D3E2959" w:rsidR="00C66FE8" w:rsidRDefault="00C66FE8" w:rsidP="005E4ABF">
            <w:pPr>
              <w:jc w:val="center"/>
            </w:pPr>
            <w:r>
              <w:t>1</w:t>
            </w:r>
          </w:p>
        </w:tc>
        <w:tc>
          <w:tcPr>
            <w:tcW w:w="850" w:type="dxa"/>
            <w:vAlign w:val="center"/>
          </w:tcPr>
          <w:p w14:paraId="54B1AFB5" w14:textId="199003F8" w:rsidR="00C66FE8" w:rsidRDefault="005E4ABF" w:rsidP="005E4ABF">
            <w:pPr>
              <w:jc w:val="center"/>
            </w:pPr>
            <w:r>
              <w:t>8 690</w:t>
            </w:r>
          </w:p>
        </w:tc>
        <w:tc>
          <w:tcPr>
            <w:tcW w:w="3401" w:type="dxa"/>
            <w:vAlign w:val="center"/>
          </w:tcPr>
          <w:p w14:paraId="3FAE8ED8" w14:textId="51035469" w:rsidR="00C66FE8" w:rsidRDefault="00C66FE8" w:rsidP="005E4ABF">
            <w:r w:rsidRPr="00C66FE8">
              <w:t>https://www.alza.c</w:t>
            </w:r>
            <w:r>
              <w:t>z/garni-2055-arcus-d6095336.htm</w:t>
            </w:r>
            <w:r w:rsidR="005E4ABF">
              <w:t>l</w:t>
            </w:r>
          </w:p>
        </w:tc>
      </w:tr>
      <w:tr w:rsidR="005E4ABF" w14:paraId="0D0084A5" w14:textId="77777777" w:rsidTr="005E4ABF">
        <w:trPr>
          <w:trHeight w:val="1062"/>
        </w:trPr>
        <w:tc>
          <w:tcPr>
            <w:tcW w:w="2830" w:type="dxa"/>
            <w:vAlign w:val="center"/>
          </w:tcPr>
          <w:p w14:paraId="35131CB1" w14:textId="473DEBAD" w:rsidR="005E4ABF" w:rsidRPr="005E4ABF" w:rsidRDefault="00E8746C" w:rsidP="005E4ABF">
            <w:pPr>
              <w:rPr>
                <w:rFonts w:ascii="Calibri" w:hAnsi="Calibri" w:cs="Calibri"/>
                <w:color w:val="000000"/>
                <w:sz w:val="22"/>
                <w:szCs w:val="22"/>
              </w:rPr>
            </w:pPr>
            <w:r>
              <w:rPr>
                <w:rFonts w:ascii="Calibri" w:hAnsi="Calibri" w:cs="Calibri"/>
                <w:color w:val="000000"/>
                <w:sz w:val="22"/>
                <w:szCs w:val="22"/>
              </w:rPr>
              <w:t>Solární poly</w:t>
            </w:r>
            <w:r w:rsidR="005E4ABF">
              <w:rPr>
                <w:rFonts w:ascii="Calibri" w:hAnsi="Calibri" w:cs="Calibri"/>
                <w:color w:val="000000"/>
                <w:sz w:val="22"/>
                <w:szCs w:val="22"/>
              </w:rPr>
              <w:t>krystalický panel 5V/12</w:t>
            </w:r>
            <w:r w:rsidR="003B1FC4">
              <w:rPr>
                <w:rFonts w:ascii="Calibri" w:hAnsi="Calibri" w:cs="Calibri"/>
                <w:color w:val="000000"/>
                <w:sz w:val="22"/>
                <w:szCs w:val="22"/>
              </w:rPr>
              <w:t xml:space="preserve"> </w:t>
            </w:r>
            <w:r w:rsidR="005E4ABF">
              <w:rPr>
                <w:rFonts w:ascii="Calibri" w:hAnsi="Calibri" w:cs="Calibri"/>
                <w:color w:val="000000"/>
                <w:sz w:val="22"/>
                <w:szCs w:val="22"/>
              </w:rPr>
              <w:t>V pro napájení meteostanice</w:t>
            </w:r>
          </w:p>
        </w:tc>
        <w:tc>
          <w:tcPr>
            <w:tcW w:w="851" w:type="dxa"/>
            <w:vAlign w:val="center"/>
          </w:tcPr>
          <w:p w14:paraId="39407729" w14:textId="11421F26" w:rsidR="005E4ABF" w:rsidRDefault="005E4ABF" w:rsidP="005E4ABF">
            <w:pPr>
              <w:jc w:val="center"/>
            </w:pPr>
            <w:r>
              <w:t>1 600</w:t>
            </w:r>
          </w:p>
        </w:tc>
        <w:tc>
          <w:tcPr>
            <w:tcW w:w="709" w:type="dxa"/>
            <w:vAlign w:val="center"/>
          </w:tcPr>
          <w:p w14:paraId="792836F5" w14:textId="07CA1D36" w:rsidR="005E4ABF" w:rsidRDefault="005E4ABF" w:rsidP="005E4ABF">
            <w:pPr>
              <w:jc w:val="center"/>
            </w:pPr>
            <w:r>
              <w:t>1</w:t>
            </w:r>
          </w:p>
        </w:tc>
        <w:tc>
          <w:tcPr>
            <w:tcW w:w="850" w:type="dxa"/>
            <w:vAlign w:val="center"/>
          </w:tcPr>
          <w:p w14:paraId="16D157C2" w14:textId="2521CEDD" w:rsidR="005E4ABF" w:rsidRDefault="005E4ABF" w:rsidP="005E4ABF">
            <w:pPr>
              <w:jc w:val="center"/>
            </w:pPr>
            <w:r>
              <w:t>1 600</w:t>
            </w:r>
          </w:p>
        </w:tc>
        <w:tc>
          <w:tcPr>
            <w:tcW w:w="3401" w:type="dxa"/>
            <w:vAlign w:val="center"/>
          </w:tcPr>
          <w:p w14:paraId="78205F9A" w14:textId="5DEC659E" w:rsidR="005E4ABF" w:rsidRPr="00C66FE8" w:rsidRDefault="005E4ABF" w:rsidP="005E4ABF">
            <w:r w:rsidRPr="005E4ABF">
              <w:t>https://www.datart.cz/solarni-panel-viking-30w-vsp30w.html</w:t>
            </w:r>
          </w:p>
        </w:tc>
      </w:tr>
      <w:tr w:rsidR="005E4ABF" w14:paraId="1637627E" w14:textId="77777777" w:rsidTr="005E4ABF">
        <w:trPr>
          <w:trHeight w:val="554"/>
        </w:trPr>
        <w:tc>
          <w:tcPr>
            <w:tcW w:w="2830" w:type="dxa"/>
            <w:shd w:val="clear" w:color="auto" w:fill="D9E2F3" w:themeFill="accent1" w:themeFillTint="33"/>
            <w:vAlign w:val="center"/>
          </w:tcPr>
          <w:p w14:paraId="36E87356" w14:textId="3624F272" w:rsidR="005E4ABF" w:rsidRPr="005E4ABF" w:rsidRDefault="005E4ABF" w:rsidP="005E4ABF">
            <w:pPr>
              <w:rPr>
                <w:rFonts w:ascii="Calibri" w:hAnsi="Calibri" w:cs="Calibri"/>
                <w:b/>
                <w:color w:val="000000"/>
                <w:sz w:val="20"/>
                <w:szCs w:val="22"/>
              </w:rPr>
            </w:pPr>
            <w:r w:rsidRPr="005E4ABF">
              <w:rPr>
                <w:rFonts w:ascii="Calibri" w:hAnsi="Calibri" w:cs="Calibri"/>
                <w:b/>
                <w:color w:val="000000"/>
                <w:sz w:val="20"/>
                <w:szCs w:val="22"/>
              </w:rPr>
              <w:t>SUMA CELKOVÝCH NÁKLADŮ</w:t>
            </w:r>
          </w:p>
        </w:tc>
        <w:tc>
          <w:tcPr>
            <w:tcW w:w="5811" w:type="dxa"/>
            <w:gridSpan w:val="4"/>
            <w:shd w:val="clear" w:color="auto" w:fill="D9E2F3" w:themeFill="accent1" w:themeFillTint="33"/>
            <w:vAlign w:val="center"/>
          </w:tcPr>
          <w:p w14:paraId="16D2208C" w14:textId="3B355451" w:rsidR="005E4ABF" w:rsidRPr="005E4ABF" w:rsidRDefault="005E4ABF" w:rsidP="00C66FE8">
            <w:pPr>
              <w:rPr>
                <w:b/>
                <w:sz w:val="20"/>
              </w:rPr>
            </w:pPr>
            <w:r w:rsidRPr="005E4ABF">
              <w:rPr>
                <w:b/>
                <w:sz w:val="24"/>
              </w:rPr>
              <w:t>89 180 Kč</w:t>
            </w:r>
          </w:p>
        </w:tc>
      </w:tr>
    </w:tbl>
    <w:p w14:paraId="43C09BEA" w14:textId="4F2A2790" w:rsidR="00232D67" w:rsidRDefault="00232D67" w:rsidP="00232D67"/>
    <w:p w14:paraId="02D5D1B7" w14:textId="5EABB60C" w:rsidR="00232D67" w:rsidRPr="00232D67" w:rsidRDefault="00232D67" w:rsidP="00232D67"/>
    <w:p w14:paraId="3B691500" w14:textId="3201FEB8" w:rsidR="00926FEC" w:rsidRDefault="00926FEC" w:rsidP="006A4015">
      <w:pPr>
        <w:pStyle w:val="Nadpis1"/>
      </w:pPr>
      <w:bookmarkStart w:id="6" w:name="_Toc106032702"/>
      <w:r>
        <w:lastRenderedPageBreak/>
        <w:t>1. část projektu –</w:t>
      </w:r>
      <w:r w:rsidR="00B851CA">
        <w:t xml:space="preserve"> Instalace meteorologické</w:t>
      </w:r>
      <w:r>
        <w:t xml:space="preserve"> stanice se senzory</w:t>
      </w:r>
      <w:bookmarkEnd w:id="6"/>
    </w:p>
    <w:p w14:paraId="60497825" w14:textId="4DD2F68A" w:rsidR="00926FEC" w:rsidRDefault="00926FEC" w:rsidP="00926FEC"/>
    <w:p w14:paraId="3148E17A" w14:textId="514F17C5" w:rsidR="00DD1BB9" w:rsidRDefault="00DD1BB9" w:rsidP="00926FEC">
      <w:r>
        <w:t>Časová náročnost: 4 vyučovací hodiny</w:t>
      </w:r>
    </w:p>
    <w:p w14:paraId="624FBD53" w14:textId="75877A9B" w:rsidR="00DD1BB9" w:rsidRDefault="00DD1BB9" w:rsidP="00926FEC">
      <w:r>
        <w:t>Cílová skupina: žáci 7. ročníku</w:t>
      </w:r>
    </w:p>
    <w:p w14:paraId="6977846B" w14:textId="77777777" w:rsidR="00DD1BB9" w:rsidRPr="00926FEC" w:rsidRDefault="00DD1BB9" w:rsidP="00926FEC"/>
    <w:p w14:paraId="6B1CC1C1" w14:textId="78A43E1B" w:rsidR="00E2460C" w:rsidRDefault="00E2460C" w:rsidP="00926FEC">
      <w:pPr>
        <w:ind w:firstLine="708"/>
        <w:jc w:val="both"/>
      </w:pPr>
      <w:r>
        <w:t xml:space="preserve">V rámci projektu byla zakoupena meteorologická stanice GARNI 2055 Arcus s integrovaným bezdrátovým čidlem 7-v-1 s vestavěným ventilátorem, pomocí níž </w:t>
      </w:r>
      <w:r w:rsidR="00E8746C">
        <w:t xml:space="preserve">budeme </w:t>
      </w:r>
      <w:r>
        <w:t>shromažďovat a zaznamenávat přesné a podrobné informace o počasí. Meteorologická stanice zaznamenává údaje o:</w:t>
      </w:r>
    </w:p>
    <w:p w14:paraId="7430A2AE" w14:textId="3BCFD4F9" w:rsidR="00E2460C" w:rsidRDefault="00767633" w:rsidP="00E2460C">
      <w:pPr>
        <w:pStyle w:val="Odstavecseseznamem"/>
        <w:numPr>
          <w:ilvl w:val="0"/>
          <w:numId w:val="1"/>
        </w:numPr>
        <w:jc w:val="both"/>
      </w:pPr>
      <w:r>
        <w:t>v</w:t>
      </w:r>
      <w:r w:rsidR="000967CF">
        <w:t>nitřní teplotě,</w:t>
      </w:r>
    </w:p>
    <w:p w14:paraId="313F6EEF" w14:textId="5570072C" w:rsidR="000967CF" w:rsidRDefault="00767633" w:rsidP="00E2460C">
      <w:pPr>
        <w:pStyle w:val="Odstavecseseznamem"/>
        <w:numPr>
          <w:ilvl w:val="0"/>
          <w:numId w:val="1"/>
        </w:numPr>
        <w:jc w:val="both"/>
      </w:pPr>
      <w:r>
        <w:t>r</w:t>
      </w:r>
      <w:r w:rsidR="000967CF">
        <w:t>elativní vlhkosti,</w:t>
      </w:r>
    </w:p>
    <w:p w14:paraId="2A1E5F68" w14:textId="30539BD9" w:rsidR="000967CF" w:rsidRDefault="00767633" w:rsidP="00E2460C">
      <w:pPr>
        <w:pStyle w:val="Odstavecseseznamem"/>
        <w:numPr>
          <w:ilvl w:val="0"/>
          <w:numId w:val="1"/>
        </w:numPr>
        <w:jc w:val="both"/>
      </w:pPr>
      <w:r>
        <w:t>r</w:t>
      </w:r>
      <w:r w:rsidR="000967CF">
        <w:t>ychlosti a směru větru,</w:t>
      </w:r>
    </w:p>
    <w:p w14:paraId="714DF973" w14:textId="56EC14A7" w:rsidR="000967CF" w:rsidRDefault="00767633" w:rsidP="00E2460C">
      <w:pPr>
        <w:pStyle w:val="Odstavecseseznamem"/>
        <w:numPr>
          <w:ilvl w:val="0"/>
          <w:numId w:val="1"/>
        </w:numPr>
        <w:jc w:val="both"/>
      </w:pPr>
      <w:r>
        <w:t>d</w:t>
      </w:r>
      <w:r w:rsidR="000967CF">
        <w:t>ešťových srážkách,</w:t>
      </w:r>
    </w:p>
    <w:p w14:paraId="3FE94CE9" w14:textId="5E57CA90" w:rsidR="000967CF" w:rsidRDefault="00767633" w:rsidP="00E2460C">
      <w:pPr>
        <w:pStyle w:val="Odstavecseseznamem"/>
        <w:numPr>
          <w:ilvl w:val="0"/>
          <w:numId w:val="1"/>
        </w:numPr>
        <w:jc w:val="both"/>
      </w:pPr>
      <w:r>
        <w:t>b</w:t>
      </w:r>
      <w:r w:rsidR="000967CF">
        <w:t>arometrickém tlaku,</w:t>
      </w:r>
    </w:p>
    <w:p w14:paraId="74416C05" w14:textId="7E1D2FA8" w:rsidR="000967CF" w:rsidRDefault="000967CF" w:rsidP="00E2460C">
      <w:pPr>
        <w:pStyle w:val="Odstavecseseznamem"/>
        <w:numPr>
          <w:ilvl w:val="0"/>
          <w:numId w:val="1"/>
        </w:numPr>
        <w:jc w:val="both"/>
      </w:pPr>
      <w:r>
        <w:t>UV indexu,</w:t>
      </w:r>
    </w:p>
    <w:p w14:paraId="40BA2DE0" w14:textId="38CF3997" w:rsidR="000967CF" w:rsidRDefault="00767633" w:rsidP="00E2460C">
      <w:pPr>
        <w:pStyle w:val="Odstavecseseznamem"/>
        <w:numPr>
          <w:ilvl w:val="0"/>
          <w:numId w:val="1"/>
        </w:numPr>
        <w:jc w:val="both"/>
      </w:pPr>
      <w:r>
        <w:t>i</w:t>
      </w:r>
      <w:r w:rsidR="000967CF">
        <w:t xml:space="preserve">ntenzity slunečního záření. </w:t>
      </w:r>
    </w:p>
    <w:p w14:paraId="6EAACDCA" w14:textId="06ABE459" w:rsidR="00926FEC" w:rsidRDefault="0069392E" w:rsidP="0022195B">
      <w:pPr>
        <w:ind w:firstLine="360"/>
        <w:jc w:val="both"/>
      </w:pPr>
      <w:r>
        <w:t xml:space="preserve">V rámci vzdělávacího předmětu Pracovní výchova žáci provedli instalaci meteorologické stanice do oploceného areálu školní zahrady a dle návodu výrobku provedli </w:t>
      </w:r>
      <w:r w:rsidR="00767633">
        <w:t xml:space="preserve">pod dohledem vyučujícího </w:t>
      </w:r>
      <w:r>
        <w:t xml:space="preserve">kalibraci jednotlivých čidel. Následně byl nastaven přenos dat z meteorologické stanice na server webové služby Weathercloud. </w:t>
      </w:r>
    </w:p>
    <w:p w14:paraId="2E76BF62" w14:textId="2DCB3E93" w:rsidR="006946B4" w:rsidRDefault="00D856E9" w:rsidP="0022195B">
      <w:pPr>
        <w:ind w:firstLine="360"/>
        <w:jc w:val="both"/>
      </w:pPr>
      <w:r>
        <w:t>Data získaná z této meteorologické stanice mohou sledovat nejen žáci a vyučující, ale i široká veřejnost, a to prostřednictvím odkazu na server webové služby Weathercloud umístěný na webových stránkách školy – viz obrázek 1.</w:t>
      </w:r>
    </w:p>
    <w:p w14:paraId="67A59145" w14:textId="73CA951C" w:rsidR="006946B4" w:rsidRPr="006946B4" w:rsidRDefault="0022195B" w:rsidP="00D856E9">
      <w:pPr>
        <w:jc w:val="both"/>
      </w:pPr>
      <w:r>
        <w:rPr>
          <w:noProof/>
          <w:lang w:eastAsia="cs-CZ"/>
        </w:rPr>
        <w:lastRenderedPageBreak/>
        <mc:AlternateContent>
          <mc:Choice Requires="wps">
            <w:drawing>
              <wp:anchor distT="0" distB="0" distL="114300" distR="114300" simplePos="0" relativeHeight="251684864" behindDoc="0" locked="0" layoutInCell="1" allowOverlap="1" wp14:anchorId="3DC74D9B" wp14:editId="2EC4293A">
                <wp:simplePos x="0" y="0"/>
                <wp:positionH relativeFrom="column">
                  <wp:posOffset>132080</wp:posOffset>
                </wp:positionH>
                <wp:positionV relativeFrom="paragraph">
                  <wp:posOffset>2773680</wp:posOffset>
                </wp:positionV>
                <wp:extent cx="5381625" cy="635"/>
                <wp:effectExtent l="0" t="0" r="9525" b="3175"/>
                <wp:wrapThrough wrapText="bothSides">
                  <wp:wrapPolygon edited="0">
                    <wp:start x="0" y="0"/>
                    <wp:lineTo x="0" y="20079"/>
                    <wp:lineTo x="21562" y="20079"/>
                    <wp:lineTo x="21562" y="0"/>
                    <wp:lineTo x="0" y="0"/>
                  </wp:wrapPolygon>
                </wp:wrapThrough>
                <wp:docPr id="24" name="Textové pole 24"/>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28693ADC" w14:textId="6AB5C43F" w:rsidR="0022195B" w:rsidRPr="00F366D6" w:rsidRDefault="0022195B" w:rsidP="0022195B">
                            <w:pPr>
                              <w:pStyle w:val="Titulek"/>
                              <w:jc w:val="center"/>
                              <w:rPr>
                                <w:noProof/>
                                <w:sz w:val="21"/>
                                <w:szCs w:val="21"/>
                              </w:rPr>
                            </w:pPr>
                            <w:r>
                              <w:t xml:space="preserve">Obrázek 1 </w:t>
                            </w:r>
                            <w:r w:rsidR="003B1FC4">
                              <w:t>–</w:t>
                            </w:r>
                            <w:r>
                              <w:t xml:space="preserve"> </w:t>
                            </w:r>
                            <w:r w:rsidR="003B1FC4">
                              <w:t>W</w:t>
                            </w:r>
                            <w:r>
                              <w:t>ebová stránka školy s odkazem na aktuální informace z meteorologické stanice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C74D9B" id="_x0000_t202" coordsize="21600,21600" o:spt="202" path="m,l,21600r21600,l21600,xe">
                <v:stroke joinstyle="miter"/>
                <v:path gradientshapeok="t" o:connecttype="rect"/>
              </v:shapetype>
              <v:shape id="Textové pole 24" o:spid="_x0000_s1026" type="#_x0000_t202" style="position:absolute;left:0;text-align:left;margin-left:10.4pt;margin-top:218.4pt;width:423.7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" stroked="f">
                <v:textbox style="mso-fit-shape-to-text:t" inset="0,0,0,0">
                  <w:txbxContent>
                    <w:p w14:paraId="28693ADC" w14:textId="6AB5C43F" w:rsidR="0022195B" w:rsidRPr="00F366D6" w:rsidRDefault="0022195B" w:rsidP="0022195B">
                      <w:pPr>
                        <w:pStyle w:val="Titulek"/>
                        <w:jc w:val="center"/>
                        <w:rPr>
                          <w:noProof/>
                          <w:sz w:val="21"/>
                          <w:szCs w:val="21"/>
                        </w:rPr>
                      </w:pPr>
                      <w:r>
                        <w:t xml:space="preserve">Obrázek 1 </w:t>
                      </w:r>
                      <w:r w:rsidR="003B1FC4">
                        <w:t>–</w:t>
                      </w:r>
                      <w:r>
                        <w:t xml:space="preserve"> </w:t>
                      </w:r>
                      <w:r w:rsidR="003B1FC4">
                        <w:t>W</w:t>
                      </w:r>
                      <w:r>
                        <w:t>ebová stránka školy s odkazem na aktuální informace z meteorologické stanice</w:t>
                      </w:r>
                    </w:p>
                  </w:txbxContent>
                </v:textbox>
                <w10:wrap type="through"/>
              </v:shape>
            </w:pict>
          </mc:Fallback>
        </mc:AlternateContent>
      </w:r>
      <w:r w:rsidR="00E8746C">
        <w:rPr>
          <w:noProof/>
          <w:lang w:eastAsia="cs-CZ"/>
        </w:rPr>
        <mc:AlternateContent>
          <mc:Choice Requires="wpg">
            <w:drawing>
              <wp:anchor distT="0" distB="0" distL="114300" distR="114300" simplePos="0" relativeHeight="251676672" behindDoc="0" locked="0" layoutInCell="1" allowOverlap="1" wp14:anchorId="4FC45E71" wp14:editId="7164BEB0">
                <wp:simplePos x="0" y="0"/>
                <wp:positionH relativeFrom="margin">
                  <wp:align>left</wp:align>
                </wp:positionH>
                <wp:positionV relativeFrom="paragraph">
                  <wp:posOffset>133622</wp:posOffset>
                </wp:positionV>
                <wp:extent cx="5381625" cy="2476500"/>
                <wp:effectExtent l="133350" t="133350" r="161925" b="171450"/>
                <wp:wrapThrough wrapText="bothSides">
                  <wp:wrapPolygon edited="0">
                    <wp:start x="10704" y="-1163"/>
                    <wp:lineTo x="-535" y="-831"/>
                    <wp:lineTo x="-535" y="20437"/>
                    <wp:lineTo x="-382" y="22929"/>
                    <wp:lineTo x="21944" y="22929"/>
                    <wp:lineTo x="22173" y="20603"/>
                    <wp:lineTo x="22173" y="-665"/>
                    <wp:lineTo x="21485" y="-831"/>
                    <wp:lineTo x="11010" y="-1163"/>
                    <wp:lineTo x="10704" y="-1163"/>
                  </wp:wrapPolygon>
                </wp:wrapThrough>
                <wp:docPr id="14" name="Skupina 14"/>
                <wp:cNvGraphicFramePr/>
                <a:graphic xmlns:a="http://schemas.openxmlformats.org/drawingml/2006/main">
                  <a:graphicData uri="http://schemas.microsoft.com/office/word/2010/wordprocessingGroup">
                    <wpg:wgp>
                      <wpg:cNvGrpSpPr/>
                      <wpg:grpSpPr>
                        <a:xfrm>
                          <a:off x="0" y="0"/>
                          <a:ext cx="5381625" cy="2476500"/>
                          <a:chOff x="0" y="0"/>
                          <a:chExt cx="5381625" cy="2476500"/>
                        </a:xfrm>
                      </wpg:grpSpPr>
                      <pic:pic xmlns:pic="http://schemas.openxmlformats.org/drawingml/2006/picture">
                        <pic:nvPicPr>
                          <pic:cNvPr id="2" name="Obrázek 2"/>
                          <pic:cNvPicPr>
                            <a:picLocks noChangeAspect="1"/>
                          </pic:cNvPicPr>
                        </pic:nvPicPr>
                        <pic:blipFill rotWithShape="1">
                          <a:blip r:embed="rId8" cstate="print">
                            <a:extLst>
                              <a:ext uri="{28A0092B-C50C-407E-A947-70E740481C1C}">
                                <a14:useLocalDpi xmlns:a14="http://schemas.microsoft.com/office/drawing/2010/main" val="0"/>
                              </a:ext>
                            </a:extLst>
                          </a:blip>
                          <a:srcRect l="3687" t="18151" r="2800" b="5372"/>
                          <a:stretch/>
                        </pic:blipFill>
                        <pic:spPr bwMode="auto">
                          <a:xfrm>
                            <a:off x="0" y="0"/>
                            <a:ext cx="538162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5" name="Ovál 5"/>
                        <wps:cNvSpPr/>
                        <wps:spPr>
                          <a:xfrm>
                            <a:off x="3657600" y="1059180"/>
                            <a:ext cx="1295400" cy="5029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Šipka dolů 10"/>
                        <wps:cNvSpPr/>
                        <wps:spPr>
                          <a:xfrm rot="2087862">
                            <a:off x="4869180" y="876300"/>
                            <a:ext cx="274320" cy="40386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61008F" id="Skupina 14" o:spid="_x0000_s1026" style="position:absolute;margin-left:0;margin-top:10.5pt;width:423.75pt;height:195pt;z-index:251676672;mso-position-horizontal:left;mso-position-horizontal-relative:margin" coordsize="53816,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5381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" filled="t" fillcolor="#ededed" stroked="t" strokecolor="white" strokeweight="7pt">
                  <v:stroke endcap="square"/>
                  <v:imagedata r:id="rId9" o:title="" croptop="11895f" cropbottom="3521f" cropleft="2416f" cropright="1835f"/>
                  <v:shadow on="t" color="black" opacity="26214f" origin="-.5,-.5" offset="0,.5mm"/>
                  <v:path arrowok="t"/>
                </v:shape>
                <v:oval id="Ovál 5" o:spid="_x0000_s1028" style="position:absolute;left:36576;top:10591;width:12954;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" filled="f" strokecolor="#c00000"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0" o:spid="_x0000_s1029" type="#_x0000_t67" style="position:absolute;left:48691;top:8763;width:2744;height:4038;rotation:22805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" adj="14264" fillcolor="#c00000" strokecolor="#c00000" strokeweight="1pt"/>
                <w10:wrap type="through" anchorx="margin"/>
              </v:group>
            </w:pict>
          </mc:Fallback>
        </mc:AlternateContent>
      </w:r>
      <w:r w:rsidR="006946B4">
        <w:rPr>
          <w:noProof/>
          <w:lang w:eastAsia="cs-CZ"/>
        </w:rPr>
        <mc:AlternateContent>
          <mc:Choice Requires="wps">
            <w:drawing>
              <wp:anchor distT="0" distB="0" distL="114300" distR="114300" simplePos="0" relativeHeight="251663360" behindDoc="1" locked="0" layoutInCell="1" allowOverlap="1" wp14:anchorId="78F9982C" wp14:editId="416DD9A6">
                <wp:simplePos x="0" y="0"/>
                <wp:positionH relativeFrom="column">
                  <wp:posOffset>182880</wp:posOffset>
                </wp:positionH>
                <wp:positionV relativeFrom="paragraph">
                  <wp:posOffset>2532380</wp:posOffset>
                </wp:positionV>
                <wp:extent cx="5381625" cy="635"/>
                <wp:effectExtent l="0" t="0" r="0" b="0"/>
                <wp:wrapTight wrapText="bothSides">
                  <wp:wrapPolygon edited="0">
                    <wp:start x="0" y="0"/>
                    <wp:lineTo x="0" y="21600"/>
                    <wp:lineTo x="21600" y="21600"/>
                    <wp:lineTo x="21600" y="0"/>
                  </wp:wrapPolygon>
                </wp:wrapTight>
                <wp:docPr id="6" name="Textové pole 6"/>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1369209D" w14:textId="36C9D997" w:rsidR="0022195B" w:rsidRPr="003E348B" w:rsidRDefault="0022195B" w:rsidP="006946B4">
                            <w:pPr>
                              <w:pStyle w:val="Titulek"/>
                              <w:jc w:val="center"/>
                              <w:rPr>
                                <w:noProof/>
                                <w:sz w:val="21"/>
                                <w:szCs w:val="21"/>
                              </w:rPr>
                            </w:pPr>
                            <w:r>
                              <w:t xml:space="preserve">Obrázek </w:t>
                            </w:r>
                            <w:fldSimple w:instr=" SEQ Obrázek \* ARABIC ">
                              <w:r>
                                <w:rPr>
                                  <w:noProof/>
                                </w:rPr>
                                <w:t>1</w:t>
                              </w:r>
                            </w:fldSimple>
                            <w:r>
                              <w:t xml:space="preserve"> - odkaz na server webové služby Weathercloud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9982C" id="Textové pole 6" o:spid="_x0000_s1027" type="#_x0000_t202" style="position:absolute;left:0;text-align:left;margin-left:14.4pt;margin-top:199.4pt;width:423.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" stroked="f">
                <v:textbox style="mso-fit-shape-to-text:t" inset="0,0,0,0">
                  <w:txbxContent>
                    <w:p w14:paraId="1369209D" w14:textId="36C9D997" w:rsidR="0022195B" w:rsidRPr="003E348B" w:rsidRDefault="0022195B" w:rsidP="006946B4">
                      <w:pPr>
                        <w:pStyle w:val="Titulek"/>
                        <w:jc w:val="center"/>
                        <w:rPr>
                          <w:noProof/>
                          <w:sz w:val="21"/>
                          <w:szCs w:val="21"/>
                        </w:rPr>
                      </w:pPr>
                      <w:r>
                        <w:t xml:space="preserve">Obrázek </w:t>
                      </w:r>
                      <w:fldSimple w:instr=" SEQ Obrázek \* ARABIC ">
                        <w:r>
                          <w:rPr>
                            <w:noProof/>
                          </w:rPr>
                          <w:t>1</w:t>
                        </w:r>
                      </w:fldSimple>
                      <w:r>
                        <w:t xml:space="preserve"> - odkaz na server webové služby Weathercloud</w:t>
                      </w:r>
                    </w:p>
                  </w:txbxContent>
                </v:textbox>
                <w10:wrap type="tight"/>
              </v:shape>
            </w:pict>
          </mc:Fallback>
        </mc:AlternateContent>
      </w:r>
    </w:p>
    <w:p w14:paraId="7E7B44E2" w14:textId="24CB8069" w:rsidR="006946B4" w:rsidRDefault="006946B4" w:rsidP="0022195B">
      <w:pPr>
        <w:ind w:firstLine="360"/>
        <w:jc w:val="both"/>
      </w:pPr>
      <w:r>
        <w:t>Tímto odkazem je možné sledovat nejen aktuální informace o počasí, ale také vývoj jednotlivých sledovaných údajů o počasí v průběhu času – viz obrázek 2 a 3.</w:t>
      </w:r>
    </w:p>
    <w:p w14:paraId="384B74B9" w14:textId="35FA4693" w:rsidR="0022195B" w:rsidRDefault="0022195B" w:rsidP="00D856E9">
      <w:pPr>
        <w:jc w:val="both"/>
      </w:pPr>
    </w:p>
    <w:p w14:paraId="71D0C0EB" w14:textId="2025749A" w:rsidR="0022195B" w:rsidRDefault="003B1FC4" w:rsidP="00D856E9">
      <w:pPr>
        <w:jc w:val="both"/>
      </w:pPr>
      <w:r>
        <w:rPr>
          <w:noProof/>
          <w:lang w:eastAsia="cs-CZ"/>
        </w:rPr>
        <mc:AlternateContent>
          <mc:Choice Requires="wps">
            <w:drawing>
              <wp:anchor distT="0" distB="0" distL="114300" distR="114300" simplePos="0" relativeHeight="251668480" behindDoc="0" locked="0" layoutInCell="1" allowOverlap="1" wp14:anchorId="28291581" wp14:editId="55EE7622">
                <wp:simplePos x="0" y="0"/>
                <wp:positionH relativeFrom="column">
                  <wp:posOffset>2957539</wp:posOffset>
                </wp:positionH>
                <wp:positionV relativeFrom="paragraph">
                  <wp:posOffset>2384425</wp:posOffset>
                </wp:positionV>
                <wp:extent cx="2818765" cy="635"/>
                <wp:effectExtent l="0" t="0" r="635" b="3175"/>
                <wp:wrapThrough wrapText="bothSides">
                  <wp:wrapPolygon edited="0">
                    <wp:start x="0" y="0"/>
                    <wp:lineTo x="0" y="20687"/>
                    <wp:lineTo x="21508" y="20687"/>
                    <wp:lineTo x="21508" y="0"/>
                    <wp:lineTo x="0" y="0"/>
                  </wp:wrapPolygon>
                </wp:wrapThrough>
                <wp:docPr id="8" name="Textové pole 8"/>
                <wp:cNvGraphicFramePr/>
                <a:graphic xmlns:a="http://schemas.openxmlformats.org/drawingml/2006/main">
                  <a:graphicData uri="http://schemas.microsoft.com/office/word/2010/wordprocessingShape">
                    <wps:wsp>
                      <wps:cNvSpPr txBox="1"/>
                      <wps:spPr>
                        <a:xfrm>
                          <a:off x="0" y="0"/>
                          <a:ext cx="2818765" cy="635"/>
                        </a:xfrm>
                        <a:prstGeom prst="rect">
                          <a:avLst/>
                        </a:prstGeom>
                        <a:solidFill>
                          <a:prstClr val="white"/>
                        </a:solidFill>
                        <a:ln>
                          <a:noFill/>
                        </a:ln>
                      </wps:spPr>
                      <wps:txbx>
                        <w:txbxContent>
                          <w:p w14:paraId="1946D1DC" w14:textId="2C40FD0E" w:rsidR="0022195B" w:rsidRPr="00F028D1" w:rsidRDefault="0022195B" w:rsidP="006946B4">
                            <w:pPr>
                              <w:pStyle w:val="Titulek"/>
                              <w:jc w:val="center"/>
                              <w:rPr>
                                <w:noProof/>
                                <w:sz w:val="21"/>
                                <w:szCs w:val="21"/>
                              </w:rPr>
                            </w:pPr>
                            <w:r>
                              <w:t xml:space="preserve">Obrázek 3 </w:t>
                            </w:r>
                            <w:r w:rsidR="003B1FC4">
                              <w:t>–</w:t>
                            </w:r>
                            <w:r>
                              <w:t xml:space="preserve"> </w:t>
                            </w:r>
                            <w:r w:rsidR="003B1FC4">
                              <w:t>W</w:t>
                            </w:r>
                            <w:r>
                              <w:t>ebová služba Weathercloud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91581" id="Textové pole 8" o:spid="_x0000_s1028" type="#_x0000_t202" style="position:absolute;left:0;text-align:left;margin-left:232.9pt;margin-top:187.75pt;width:221.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" stroked="f">
                <v:textbox style="mso-fit-shape-to-text:t" inset="0,0,0,0">
                  <w:txbxContent>
                    <w:p w14:paraId="1946D1DC" w14:textId="2C40FD0E" w:rsidR="0022195B" w:rsidRPr="00F028D1" w:rsidRDefault="0022195B" w:rsidP="006946B4">
                      <w:pPr>
                        <w:pStyle w:val="Titulek"/>
                        <w:jc w:val="center"/>
                        <w:rPr>
                          <w:noProof/>
                          <w:sz w:val="21"/>
                          <w:szCs w:val="21"/>
                        </w:rPr>
                      </w:pPr>
                      <w:r>
                        <w:t xml:space="preserve">Obrázek 3 </w:t>
                      </w:r>
                      <w:r w:rsidR="003B1FC4">
                        <w:t>–</w:t>
                      </w:r>
                      <w:r>
                        <w:t xml:space="preserve"> </w:t>
                      </w:r>
                      <w:r w:rsidR="003B1FC4">
                        <w:t>W</w:t>
                      </w:r>
                      <w:r>
                        <w:t xml:space="preserve">ebová služba </w:t>
                      </w:r>
                      <w:proofErr w:type="spellStart"/>
                      <w:r>
                        <w:t>Weathercloud</w:t>
                      </w:r>
                      <w:proofErr w:type="spellEnd"/>
                    </w:p>
                  </w:txbxContent>
                </v:textbox>
                <w10:wrap type="through"/>
              </v:shape>
            </w:pict>
          </mc:Fallback>
        </mc:AlternateContent>
      </w:r>
      <w:r w:rsidR="0022195B">
        <w:rPr>
          <w:noProof/>
          <w:lang w:eastAsia="cs-CZ"/>
        </w:rPr>
        <w:drawing>
          <wp:anchor distT="0" distB="0" distL="114300" distR="114300" simplePos="0" relativeHeight="251658240" behindDoc="0" locked="0" layoutInCell="1" allowOverlap="1" wp14:anchorId="46A5F938" wp14:editId="7FB0171C">
            <wp:simplePos x="0" y="0"/>
            <wp:positionH relativeFrom="column">
              <wp:posOffset>-22802</wp:posOffset>
            </wp:positionH>
            <wp:positionV relativeFrom="paragraph">
              <wp:posOffset>305146</wp:posOffset>
            </wp:positionV>
            <wp:extent cx="2800350" cy="1907540"/>
            <wp:effectExtent l="114300" t="114300" r="152400" b="149860"/>
            <wp:wrapThrough wrapText="bothSides">
              <wp:wrapPolygon edited="0">
                <wp:start x="-882" y="-1294"/>
                <wp:lineTo x="-882" y="23081"/>
                <wp:lineTo x="22482" y="23081"/>
                <wp:lineTo x="22629" y="2589"/>
                <wp:lineTo x="22335" y="-1294"/>
                <wp:lineTo x="-882" y="-1294"/>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7207" t="16470" r="18975" b="6218"/>
                    <a:stretch/>
                  </pic:blipFill>
                  <pic:spPr bwMode="auto">
                    <a:xfrm>
                      <a:off x="0" y="0"/>
                      <a:ext cx="2800350"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95B">
        <w:rPr>
          <w:noProof/>
          <w:lang w:eastAsia="cs-CZ"/>
        </w:rPr>
        <w:drawing>
          <wp:anchor distT="0" distB="0" distL="114300" distR="114300" simplePos="0" relativeHeight="251664384" behindDoc="0" locked="0" layoutInCell="1" allowOverlap="1" wp14:anchorId="30831426" wp14:editId="0D3E8FCE">
            <wp:simplePos x="0" y="0"/>
            <wp:positionH relativeFrom="margin">
              <wp:posOffset>2953385</wp:posOffset>
            </wp:positionH>
            <wp:positionV relativeFrom="paragraph">
              <wp:posOffset>316230</wp:posOffset>
            </wp:positionV>
            <wp:extent cx="2818765" cy="1907540"/>
            <wp:effectExtent l="114300" t="114300" r="153035" b="149860"/>
            <wp:wrapThrough wrapText="bothSides">
              <wp:wrapPolygon edited="0">
                <wp:start x="-876" y="-1294"/>
                <wp:lineTo x="-876" y="23081"/>
                <wp:lineTo x="22481" y="23081"/>
                <wp:lineTo x="22627" y="2589"/>
                <wp:lineTo x="22335" y="-1294"/>
                <wp:lineTo x="-876" y="-1294"/>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327" t="18319" r="20288" b="10239"/>
                    <a:stretch/>
                  </pic:blipFill>
                  <pic:spPr bwMode="auto">
                    <a:xfrm>
                      <a:off x="0" y="0"/>
                      <a:ext cx="2818765"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FAD97" w14:textId="78BDB068" w:rsidR="006946B4" w:rsidRPr="006946B4" w:rsidRDefault="0022195B" w:rsidP="006946B4">
      <w:pPr>
        <w:jc w:val="both"/>
      </w:pPr>
      <w:r>
        <w:rPr>
          <w:noProof/>
          <w:lang w:eastAsia="cs-CZ"/>
        </w:rPr>
        <mc:AlternateContent>
          <mc:Choice Requires="wps">
            <w:drawing>
              <wp:anchor distT="0" distB="0" distL="114300" distR="114300" simplePos="0" relativeHeight="251666432" behindDoc="0" locked="0" layoutInCell="1" allowOverlap="1" wp14:anchorId="53FEBBF4" wp14:editId="57F7044C">
                <wp:simplePos x="0" y="0"/>
                <wp:positionH relativeFrom="column">
                  <wp:posOffset>-119784</wp:posOffset>
                </wp:positionH>
                <wp:positionV relativeFrom="paragraph">
                  <wp:posOffset>2050415</wp:posOffset>
                </wp:positionV>
                <wp:extent cx="2800350" cy="635"/>
                <wp:effectExtent l="0" t="0" r="0" b="0"/>
                <wp:wrapThrough wrapText="bothSides">
                  <wp:wrapPolygon edited="0">
                    <wp:start x="0" y="0"/>
                    <wp:lineTo x="0" y="21600"/>
                    <wp:lineTo x="21600" y="21600"/>
                    <wp:lineTo x="21600" y="0"/>
                  </wp:wrapPolygon>
                </wp:wrapThrough>
                <wp:docPr id="7" name="Textové pole 7"/>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684F6FB7" w14:textId="3FAB6351" w:rsidR="0022195B" w:rsidRPr="00F366D6" w:rsidRDefault="0022195B" w:rsidP="006946B4">
                            <w:pPr>
                              <w:pStyle w:val="Titulek"/>
                              <w:jc w:val="center"/>
                              <w:rPr>
                                <w:noProof/>
                                <w:sz w:val="21"/>
                                <w:szCs w:val="21"/>
                              </w:rPr>
                            </w:pPr>
                            <w:r>
                              <w:t xml:space="preserve">Obrázek 2 </w:t>
                            </w:r>
                            <w:r w:rsidR="003B1FC4">
                              <w:t>–</w:t>
                            </w:r>
                            <w:r>
                              <w:t xml:space="preserve"> </w:t>
                            </w:r>
                            <w:r w:rsidR="003B1FC4">
                              <w:t>W</w:t>
                            </w:r>
                            <w:r>
                              <w:t>ebová služba Weathercloud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EBBF4" id="Textové pole 7" o:spid="_x0000_s1029" type="#_x0000_t202" style="position:absolute;left:0;text-align:left;margin-left:-9.45pt;margin-top:161.45pt;width:22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" stroked="f">
                <v:textbox style="mso-fit-shape-to-text:t" inset="0,0,0,0">
                  <w:txbxContent>
                    <w:p w14:paraId="684F6FB7" w14:textId="3FAB6351" w:rsidR="0022195B" w:rsidRPr="00F366D6" w:rsidRDefault="0022195B" w:rsidP="006946B4">
                      <w:pPr>
                        <w:pStyle w:val="Titulek"/>
                        <w:jc w:val="center"/>
                        <w:rPr>
                          <w:noProof/>
                          <w:sz w:val="21"/>
                          <w:szCs w:val="21"/>
                        </w:rPr>
                      </w:pPr>
                      <w:r>
                        <w:t xml:space="preserve">Obrázek 2 </w:t>
                      </w:r>
                      <w:r w:rsidR="003B1FC4">
                        <w:t>–</w:t>
                      </w:r>
                      <w:r>
                        <w:t xml:space="preserve"> </w:t>
                      </w:r>
                      <w:r w:rsidR="003B1FC4">
                        <w:t>W</w:t>
                      </w:r>
                      <w:r>
                        <w:t xml:space="preserve">ebová služba </w:t>
                      </w:r>
                      <w:proofErr w:type="spellStart"/>
                      <w:r>
                        <w:t>Weathercloud</w:t>
                      </w:r>
                      <w:proofErr w:type="spellEnd"/>
                    </w:p>
                  </w:txbxContent>
                </v:textbox>
                <w10:wrap type="through"/>
              </v:shape>
            </w:pict>
          </mc:Fallback>
        </mc:AlternateContent>
      </w:r>
    </w:p>
    <w:p w14:paraId="09803681" w14:textId="0581ED42" w:rsidR="00D856E9" w:rsidRDefault="00D856E9" w:rsidP="0022195B">
      <w:pPr>
        <w:ind w:firstLine="360"/>
        <w:jc w:val="both"/>
      </w:pPr>
      <w:r w:rsidRPr="001947AF">
        <w:t>Součástí meteorologické stanice je i barevný inverzní</w:t>
      </w:r>
      <w:r w:rsidRPr="00D856E9">
        <w:t xml:space="preserve"> V.A. displej o rozměrech 163 x 120 mm</w:t>
      </w:r>
      <w:r>
        <w:t>, který byl nainstalovaný do společných vnitřních prostor školy, kde jsou zobrazovány aktuální informace o počasí. Tot</w:t>
      </w:r>
      <w:r w:rsidR="00B851CA">
        <w:t xml:space="preserve">o se ukázalo jako velmi efektivní; každý žák i vyučující má možnost získat informace o aktuální teplotě, </w:t>
      </w:r>
      <w:r w:rsidR="00B851CA">
        <w:lastRenderedPageBreak/>
        <w:t xml:space="preserve">síle větru, pravděpodobnosti výskytu srážek apod., a tím plánovat svou výukovou činnost do vnitřních či venkovních prostor. </w:t>
      </w:r>
    </w:p>
    <w:p w14:paraId="6477BEE9" w14:textId="77777777" w:rsidR="0022195B" w:rsidRDefault="0022195B" w:rsidP="0022195B">
      <w:pPr>
        <w:ind w:firstLine="360"/>
        <w:jc w:val="both"/>
      </w:pPr>
    </w:p>
    <w:p w14:paraId="140FBF8B" w14:textId="6D7AE957" w:rsidR="00767633" w:rsidRDefault="00767633" w:rsidP="00D856E9">
      <w:pPr>
        <w:jc w:val="both"/>
      </w:pPr>
      <w:r w:rsidRPr="00767633">
        <w:rPr>
          <w:b/>
          <w:i/>
        </w:rPr>
        <w:t>Doporučení:</w:t>
      </w:r>
      <w:r>
        <w:t xml:space="preserve"> v rámci vzdělávacího předmětu Pracovní výchova mohou žáci navrhnout a zrealizovat způsob upevnění meteorologické stanice ve venkovním prostředí. Zde je ovšem nutné dbát na dodržení jednotlivých pokynů k instalaci meteorologické stanice (výška umístění, vzdálenost jednotlivých čidel od okolních předmětů, stinné místo pro správnou funkčnost čidla teploty a vlhkosti vzduchu apod.)</w:t>
      </w:r>
      <w:r w:rsidR="001947AF">
        <w:t>.</w:t>
      </w:r>
    </w:p>
    <w:p w14:paraId="5C5A74D7" w14:textId="60E3EADA" w:rsidR="00767633" w:rsidRDefault="00767633" w:rsidP="00D856E9">
      <w:pPr>
        <w:jc w:val="both"/>
      </w:pPr>
    </w:p>
    <w:p w14:paraId="22B590DA" w14:textId="2A82C500" w:rsidR="0022195B" w:rsidRDefault="0022195B" w:rsidP="00D856E9">
      <w:pPr>
        <w:jc w:val="both"/>
      </w:pPr>
    </w:p>
    <w:p w14:paraId="75CC679D" w14:textId="3DAFF157" w:rsidR="0022195B" w:rsidRDefault="0022195B" w:rsidP="00D856E9">
      <w:pPr>
        <w:jc w:val="both"/>
      </w:pPr>
    </w:p>
    <w:p w14:paraId="21CA6176" w14:textId="6C09B0F3" w:rsidR="0022195B" w:rsidRDefault="0022195B" w:rsidP="00D856E9">
      <w:pPr>
        <w:jc w:val="both"/>
      </w:pPr>
    </w:p>
    <w:p w14:paraId="4AD64640" w14:textId="1951D55A" w:rsidR="0022195B" w:rsidRDefault="0022195B" w:rsidP="00D856E9">
      <w:pPr>
        <w:jc w:val="both"/>
      </w:pPr>
    </w:p>
    <w:p w14:paraId="737297D6" w14:textId="0E37EB26" w:rsidR="0022195B" w:rsidRDefault="0022195B" w:rsidP="00D856E9">
      <w:pPr>
        <w:jc w:val="both"/>
      </w:pPr>
    </w:p>
    <w:p w14:paraId="1244D4C5" w14:textId="75A33360" w:rsidR="0022195B" w:rsidRDefault="0022195B" w:rsidP="00D856E9">
      <w:pPr>
        <w:jc w:val="both"/>
      </w:pPr>
    </w:p>
    <w:p w14:paraId="10F6D15B" w14:textId="67CA3DB0" w:rsidR="0022195B" w:rsidRDefault="0022195B" w:rsidP="00D856E9">
      <w:pPr>
        <w:jc w:val="both"/>
      </w:pPr>
    </w:p>
    <w:p w14:paraId="54AD7A87" w14:textId="1E4274F9" w:rsidR="0022195B" w:rsidRDefault="0022195B" w:rsidP="00D856E9">
      <w:pPr>
        <w:jc w:val="both"/>
      </w:pPr>
    </w:p>
    <w:p w14:paraId="768E2575" w14:textId="463FF1C4" w:rsidR="0022195B" w:rsidRDefault="0022195B" w:rsidP="00D856E9">
      <w:pPr>
        <w:jc w:val="both"/>
      </w:pPr>
    </w:p>
    <w:p w14:paraId="1E2AB436" w14:textId="67504472" w:rsidR="0022195B" w:rsidRDefault="0022195B" w:rsidP="00D856E9">
      <w:pPr>
        <w:jc w:val="both"/>
      </w:pPr>
    </w:p>
    <w:p w14:paraId="0D5EB889" w14:textId="05DA218F" w:rsidR="0022195B" w:rsidRDefault="0022195B" w:rsidP="00D856E9">
      <w:pPr>
        <w:jc w:val="both"/>
      </w:pPr>
    </w:p>
    <w:p w14:paraId="1C4630DC" w14:textId="4BCD2D74" w:rsidR="0022195B" w:rsidRDefault="0022195B" w:rsidP="00D856E9">
      <w:pPr>
        <w:jc w:val="both"/>
      </w:pPr>
    </w:p>
    <w:p w14:paraId="1955AA90" w14:textId="067D0D9D" w:rsidR="0022195B" w:rsidRDefault="0022195B" w:rsidP="00D856E9">
      <w:pPr>
        <w:jc w:val="both"/>
      </w:pPr>
    </w:p>
    <w:p w14:paraId="067FF576" w14:textId="75F876E5" w:rsidR="0022195B" w:rsidRDefault="0022195B" w:rsidP="00D856E9">
      <w:pPr>
        <w:jc w:val="both"/>
      </w:pPr>
    </w:p>
    <w:p w14:paraId="57F636E3" w14:textId="1BA47A82" w:rsidR="0022195B" w:rsidRDefault="0022195B" w:rsidP="00D856E9">
      <w:pPr>
        <w:jc w:val="both"/>
      </w:pPr>
    </w:p>
    <w:p w14:paraId="0FFC911D" w14:textId="77777777" w:rsidR="0022195B" w:rsidRDefault="0022195B" w:rsidP="00D856E9">
      <w:pPr>
        <w:jc w:val="both"/>
      </w:pPr>
    </w:p>
    <w:p w14:paraId="358A858B" w14:textId="1E31ED0E" w:rsidR="00B851CA" w:rsidRDefault="00B851CA" w:rsidP="00D856E9">
      <w:pPr>
        <w:jc w:val="both"/>
      </w:pPr>
    </w:p>
    <w:p w14:paraId="7C5FF777" w14:textId="5DD8D4AF" w:rsidR="00B851CA" w:rsidRDefault="00B851CA" w:rsidP="006A4015">
      <w:pPr>
        <w:pStyle w:val="Nadpis1"/>
      </w:pPr>
      <w:bookmarkStart w:id="7" w:name="_Toc106032703"/>
      <w:r>
        <w:lastRenderedPageBreak/>
        <w:t xml:space="preserve">2. část projektu </w:t>
      </w:r>
      <w:r w:rsidR="006946B4">
        <w:t>–</w:t>
      </w:r>
      <w:r>
        <w:t xml:space="preserve"> </w:t>
      </w:r>
      <w:r w:rsidR="006946B4">
        <w:t>Programování v prostředí MakeCode</w:t>
      </w:r>
      <w:bookmarkEnd w:id="7"/>
    </w:p>
    <w:p w14:paraId="62643250" w14:textId="77777777" w:rsidR="006946B4" w:rsidRDefault="006946B4" w:rsidP="00D856E9">
      <w:pPr>
        <w:jc w:val="both"/>
      </w:pPr>
    </w:p>
    <w:p w14:paraId="2D52B2C8" w14:textId="54E7D326" w:rsidR="00DD1BB9" w:rsidRDefault="006A4015" w:rsidP="00D856E9">
      <w:pPr>
        <w:jc w:val="both"/>
      </w:pPr>
      <w:r>
        <w:t>Druhá část projektu byla zaměřená na rozvoj schopnosti žáků týmové spolupráce a posílení jejich schopností v oblasti využívání moderních technologií při získávání, zpracování a analýzy získaných dat.</w:t>
      </w:r>
    </w:p>
    <w:p w14:paraId="5D3F0CA5" w14:textId="22D728F8" w:rsidR="006A4015" w:rsidRDefault="003B1FC4" w:rsidP="00D856E9">
      <w:pPr>
        <w:jc w:val="both"/>
      </w:pPr>
      <w:r>
        <w:rPr>
          <w:noProof/>
          <w:lang w:eastAsia="cs-CZ"/>
        </w:rPr>
        <mc:AlternateContent>
          <mc:Choice Requires="wps">
            <w:drawing>
              <wp:anchor distT="0" distB="0" distL="114300" distR="114300" simplePos="0" relativeHeight="251674624" behindDoc="0" locked="0" layoutInCell="1" allowOverlap="1" wp14:anchorId="74042957" wp14:editId="2471EB69">
                <wp:simplePos x="0" y="0"/>
                <wp:positionH relativeFrom="column">
                  <wp:posOffset>2968969</wp:posOffset>
                </wp:positionH>
                <wp:positionV relativeFrom="paragraph">
                  <wp:posOffset>2143125</wp:posOffset>
                </wp:positionV>
                <wp:extent cx="2605405" cy="635"/>
                <wp:effectExtent l="0" t="0" r="0" b="3175"/>
                <wp:wrapThrough wrapText="bothSides">
                  <wp:wrapPolygon edited="0">
                    <wp:start x="0" y="0"/>
                    <wp:lineTo x="0" y="20687"/>
                    <wp:lineTo x="21479" y="20687"/>
                    <wp:lineTo x="21479" y="0"/>
                    <wp:lineTo x="0" y="0"/>
                  </wp:wrapPolygon>
                </wp:wrapThrough>
                <wp:docPr id="18" name="Textové pole 18"/>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2BFCCCB2" w14:textId="4160EC24" w:rsidR="0022195B" w:rsidRPr="00D11B84" w:rsidRDefault="0022195B" w:rsidP="00900DAE">
                            <w:pPr>
                              <w:pStyle w:val="Titulek"/>
                              <w:jc w:val="center"/>
                              <w:rPr>
                                <w:noProof/>
                                <w:sz w:val="21"/>
                                <w:szCs w:val="21"/>
                              </w:rPr>
                            </w:pPr>
                            <w:r>
                              <w:t xml:space="preserve">Obrázek 5 </w:t>
                            </w:r>
                            <w:r w:rsidR="003B1FC4">
                              <w:t>–</w:t>
                            </w:r>
                            <w:r>
                              <w:t xml:space="preserve"> Programovací prostředí v JavaScriptu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42957" id="Textové pole 18" o:spid="_x0000_s1030" type="#_x0000_t202" style="position:absolute;left:0;text-align:left;margin-left:233.8pt;margin-top:168.75pt;width:205.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" stroked="f">
                <v:textbox style="mso-fit-shape-to-text:t" inset="0,0,0,0">
                  <w:txbxContent>
                    <w:p w14:paraId="2BFCCCB2" w14:textId="4160EC24" w:rsidR="0022195B" w:rsidRPr="00D11B84" w:rsidRDefault="0022195B" w:rsidP="00900DAE">
                      <w:pPr>
                        <w:pStyle w:val="Titulek"/>
                        <w:jc w:val="center"/>
                        <w:rPr>
                          <w:noProof/>
                          <w:sz w:val="21"/>
                          <w:szCs w:val="21"/>
                        </w:rPr>
                      </w:pPr>
                      <w:r>
                        <w:t xml:space="preserve">Obrázek 5 </w:t>
                      </w:r>
                      <w:r w:rsidR="003B1FC4">
                        <w:t>–</w:t>
                      </w:r>
                      <w:r>
                        <w:t xml:space="preserve"> Programovací prostředí v </w:t>
                      </w:r>
                      <w:proofErr w:type="spellStart"/>
                      <w:r>
                        <w:t>JavaScriptu</w:t>
                      </w:r>
                      <w:proofErr w:type="spellEnd"/>
                    </w:p>
                  </w:txbxContent>
                </v:textbox>
                <w10:wrap type="through"/>
              </v:shape>
            </w:pict>
          </mc:Fallback>
        </mc:AlternateContent>
      </w:r>
      <w:r w:rsidR="0022195B">
        <w:rPr>
          <w:noProof/>
          <w:lang w:eastAsia="cs-CZ"/>
        </w:rPr>
        <w:drawing>
          <wp:anchor distT="0" distB="0" distL="114300" distR="114300" simplePos="0" relativeHeight="251669504" behindDoc="0" locked="0" layoutInCell="1" allowOverlap="1" wp14:anchorId="04FC396B" wp14:editId="334B809F">
            <wp:simplePos x="0" y="0"/>
            <wp:positionH relativeFrom="column">
              <wp:posOffset>102408</wp:posOffset>
            </wp:positionH>
            <wp:positionV relativeFrom="paragraph">
              <wp:posOffset>775797</wp:posOffset>
            </wp:positionV>
            <wp:extent cx="2602865" cy="1289685"/>
            <wp:effectExtent l="133350" t="114300" r="140335" b="158115"/>
            <wp:wrapThrough wrapText="bothSides">
              <wp:wrapPolygon edited="0">
                <wp:start x="-949" y="-1914"/>
                <wp:lineTo x="-1107" y="21377"/>
                <wp:lineTo x="-474" y="23929"/>
                <wp:lineTo x="21816" y="23929"/>
                <wp:lineTo x="22606" y="19462"/>
                <wp:lineTo x="22606" y="3829"/>
                <wp:lineTo x="22290" y="-1914"/>
                <wp:lineTo x="-949" y="-1914"/>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82" t="8551" r="2842" b="2392"/>
                    <a:stretch/>
                  </pic:blipFill>
                  <pic:spPr bwMode="auto">
                    <a:xfrm>
                      <a:off x="0" y="0"/>
                      <a:ext cx="2602865" cy="1289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DAE">
        <w:rPr>
          <w:noProof/>
          <w:lang w:eastAsia="cs-CZ"/>
        </w:rPr>
        <mc:AlternateContent>
          <mc:Choice Requires="wps">
            <w:drawing>
              <wp:anchor distT="0" distB="0" distL="114300" distR="114300" simplePos="0" relativeHeight="251672576" behindDoc="0" locked="0" layoutInCell="1" allowOverlap="1" wp14:anchorId="51300F84" wp14:editId="601E8067">
                <wp:simplePos x="0" y="0"/>
                <wp:positionH relativeFrom="column">
                  <wp:posOffset>35923</wp:posOffset>
                </wp:positionH>
                <wp:positionV relativeFrom="paragraph">
                  <wp:posOffset>2138680</wp:posOffset>
                </wp:positionV>
                <wp:extent cx="2602865" cy="635"/>
                <wp:effectExtent l="0" t="0" r="0" b="0"/>
                <wp:wrapThrough wrapText="bothSides">
                  <wp:wrapPolygon edited="0">
                    <wp:start x="0" y="0"/>
                    <wp:lineTo x="0" y="21600"/>
                    <wp:lineTo x="21600" y="21600"/>
                    <wp:lineTo x="21600" y="0"/>
                  </wp:wrapPolygon>
                </wp:wrapThrough>
                <wp:docPr id="17" name="Textové pole 17"/>
                <wp:cNvGraphicFramePr/>
                <a:graphic xmlns:a="http://schemas.openxmlformats.org/drawingml/2006/main">
                  <a:graphicData uri="http://schemas.microsoft.com/office/word/2010/wordprocessingShape">
                    <wps:wsp>
                      <wps:cNvSpPr txBox="1"/>
                      <wps:spPr>
                        <a:xfrm>
                          <a:off x="0" y="0"/>
                          <a:ext cx="2602865" cy="635"/>
                        </a:xfrm>
                        <a:prstGeom prst="rect">
                          <a:avLst/>
                        </a:prstGeom>
                        <a:solidFill>
                          <a:prstClr val="white"/>
                        </a:solidFill>
                        <a:ln>
                          <a:noFill/>
                        </a:ln>
                      </wps:spPr>
                      <wps:txbx>
                        <w:txbxContent>
                          <w:p w14:paraId="28CB18C2" w14:textId="248502D5" w:rsidR="0022195B" w:rsidRPr="00B723C5" w:rsidRDefault="0022195B" w:rsidP="00900DAE">
                            <w:pPr>
                              <w:pStyle w:val="Titulek"/>
                              <w:jc w:val="center"/>
                              <w:rPr>
                                <w:noProof/>
                                <w:sz w:val="21"/>
                                <w:szCs w:val="21"/>
                              </w:rPr>
                            </w:pPr>
                            <w:r>
                              <w:t xml:space="preserve">Obrázek 4 </w:t>
                            </w:r>
                            <w:r w:rsidR="003B1FC4">
                              <w:t>–</w:t>
                            </w:r>
                            <w:r>
                              <w:t xml:space="preserve"> Programovací prostředí v blocích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00F84" id="Textové pole 17" o:spid="_x0000_s1031" type="#_x0000_t202" style="position:absolute;left:0;text-align:left;margin-left:2.85pt;margin-top:168.4pt;width:204.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" stroked="f">
                <v:textbox style="mso-fit-shape-to-text:t" inset="0,0,0,0">
                  <w:txbxContent>
                    <w:p w14:paraId="28CB18C2" w14:textId="248502D5" w:rsidR="0022195B" w:rsidRPr="00B723C5" w:rsidRDefault="0022195B" w:rsidP="00900DAE">
                      <w:pPr>
                        <w:pStyle w:val="Titulek"/>
                        <w:jc w:val="center"/>
                        <w:rPr>
                          <w:noProof/>
                          <w:sz w:val="21"/>
                          <w:szCs w:val="21"/>
                        </w:rPr>
                      </w:pPr>
                      <w:r>
                        <w:t xml:space="preserve">Obrázek 4 </w:t>
                      </w:r>
                      <w:r w:rsidR="003B1FC4">
                        <w:t>–</w:t>
                      </w:r>
                      <w:r>
                        <w:t xml:space="preserve"> Programovací prostředí v blocích</w:t>
                      </w:r>
                    </w:p>
                  </w:txbxContent>
                </v:textbox>
                <w10:wrap type="through"/>
              </v:shape>
            </w:pict>
          </mc:Fallback>
        </mc:AlternateContent>
      </w:r>
      <w:r w:rsidR="00900DAE">
        <w:rPr>
          <w:noProof/>
          <w:lang w:eastAsia="cs-CZ"/>
        </w:rPr>
        <w:drawing>
          <wp:anchor distT="0" distB="0" distL="114300" distR="114300" simplePos="0" relativeHeight="251670528" behindDoc="0" locked="0" layoutInCell="1" allowOverlap="1" wp14:anchorId="22FD7F98" wp14:editId="58B73DDA">
            <wp:simplePos x="0" y="0"/>
            <wp:positionH relativeFrom="column">
              <wp:posOffset>2964271</wp:posOffset>
            </wp:positionH>
            <wp:positionV relativeFrom="paragraph">
              <wp:posOffset>773884</wp:posOffset>
            </wp:positionV>
            <wp:extent cx="2605883" cy="1288800"/>
            <wp:effectExtent l="133350" t="114300" r="137795" b="159385"/>
            <wp:wrapThrough wrapText="bothSides">
              <wp:wrapPolygon edited="0">
                <wp:start x="-948" y="-1916"/>
                <wp:lineTo x="-1106" y="21398"/>
                <wp:lineTo x="-474" y="23953"/>
                <wp:lineTo x="21795" y="23953"/>
                <wp:lineTo x="22584" y="19482"/>
                <wp:lineTo x="22584" y="3832"/>
                <wp:lineTo x="22269" y="-1916"/>
                <wp:lineTo x="-948" y="-1916"/>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99" t="9827" r="2068" b="2878"/>
                    <a:stretch/>
                  </pic:blipFill>
                  <pic:spPr bwMode="auto">
                    <a:xfrm>
                      <a:off x="0" y="0"/>
                      <a:ext cx="2605883" cy="12888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015">
        <w:t>Cílem bylo seznámit žáky s programovacím pros</w:t>
      </w:r>
      <w:r w:rsidR="00E8746C">
        <w:t>tředí MakeCode pro minipočítač m</w:t>
      </w:r>
      <w:r w:rsidR="006A4015">
        <w:t xml:space="preserve">icro:bit, </w:t>
      </w:r>
      <w:r w:rsidR="008211A1">
        <w:t>a následně naprogramovat vybrané senzory tak, aby zaznamenávaly potřebné informace</w:t>
      </w:r>
      <w:r w:rsidR="00E8746C">
        <w:t xml:space="preserve"> v průběhu předem určeného časového období</w:t>
      </w:r>
      <w:r w:rsidR="008211A1">
        <w:t xml:space="preserve">, se kterými budou žáci dále pracovat. </w:t>
      </w:r>
    </w:p>
    <w:p w14:paraId="36768828" w14:textId="7CE47D3E" w:rsidR="0022195B" w:rsidRDefault="0022195B" w:rsidP="00D856E9">
      <w:pPr>
        <w:jc w:val="both"/>
      </w:pPr>
    </w:p>
    <w:p w14:paraId="79C73654" w14:textId="7BDD8FC1" w:rsidR="0022195B" w:rsidRDefault="0022195B" w:rsidP="00D856E9">
      <w:pPr>
        <w:jc w:val="both"/>
      </w:pPr>
    </w:p>
    <w:p w14:paraId="6089884B" w14:textId="50ADEE6B" w:rsidR="00DD1BB9" w:rsidRDefault="00DD1BB9" w:rsidP="00D856E9">
      <w:pPr>
        <w:jc w:val="both"/>
      </w:pPr>
    </w:p>
    <w:p w14:paraId="54F73125" w14:textId="7EFDF839" w:rsidR="00DD1BB9" w:rsidRDefault="006A4015" w:rsidP="006A4015">
      <w:pPr>
        <w:pStyle w:val="Nadpis2"/>
      </w:pPr>
      <w:bookmarkStart w:id="8" w:name="_Toc106032704"/>
      <w:r>
        <w:t>1. fáze – Úvod do programovacího prostředí MakeCode</w:t>
      </w:r>
      <w:bookmarkEnd w:id="8"/>
    </w:p>
    <w:p w14:paraId="4199381C" w14:textId="77777777" w:rsidR="0022195B" w:rsidRDefault="0022195B" w:rsidP="006A4015">
      <w:pPr>
        <w:jc w:val="both"/>
      </w:pPr>
    </w:p>
    <w:p w14:paraId="56F7C836" w14:textId="144F4F13" w:rsidR="006A4015" w:rsidRDefault="006A4015" w:rsidP="006A4015">
      <w:pPr>
        <w:jc w:val="both"/>
      </w:pPr>
      <w:r>
        <w:t>Časová náročnost:</w:t>
      </w:r>
      <w:r w:rsidR="008211A1">
        <w:t xml:space="preserve"> 2 vyučovací hodiny</w:t>
      </w:r>
    </w:p>
    <w:p w14:paraId="7AC8A9DD" w14:textId="4FE692DE" w:rsidR="006A4015" w:rsidRDefault="006A4015" w:rsidP="006A4015">
      <w:pPr>
        <w:jc w:val="both"/>
      </w:pPr>
      <w:r>
        <w:t>Cílová skupina: žáci 7. ročníku</w:t>
      </w:r>
    </w:p>
    <w:p w14:paraId="4D782C24" w14:textId="28E8CD35" w:rsidR="006A4015" w:rsidRDefault="00900DAE" w:rsidP="006A4015">
      <w:pPr>
        <w:jc w:val="both"/>
      </w:pPr>
      <w:r w:rsidRPr="00900DAE">
        <w:rPr>
          <w:noProof/>
          <w:lang w:eastAsia="cs-CZ"/>
        </w:rPr>
        <w:t xml:space="preserve"> </w:t>
      </w:r>
    </w:p>
    <w:p w14:paraId="084DBEDB" w14:textId="3E50087B" w:rsidR="006A4015" w:rsidRDefault="008211A1" w:rsidP="0022195B">
      <w:pPr>
        <w:ind w:firstLine="708"/>
        <w:jc w:val="both"/>
      </w:pPr>
      <w:r>
        <w:t xml:space="preserve">Jako programovací prostředí pro práci s micro:bitem byl zvolen MakeCode, </w:t>
      </w:r>
      <w:r w:rsidR="006A4015">
        <w:t xml:space="preserve">který je určen právě pro začátečníky a práce </w:t>
      </w:r>
      <w:r w:rsidR="00E8746C">
        <w:t xml:space="preserve">v něm </w:t>
      </w:r>
      <w:r w:rsidR="006A4015">
        <w:t xml:space="preserve">je velmi intuitivní. </w:t>
      </w:r>
      <w:r w:rsidR="00900DAE">
        <w:t xml:space="preserve">Prostředí umožňuje programovat v blocích nebo převádět kód do JavaScriptu. Nicméně pro práci žáků na základní škole je určitě výhodnější využívat možnosti programování v blocích. </w:t>
      </w:r>
      <w:r w:rsidR="006A4015">
        <w:t>Navíc umožňuje nastavit pro práci s vybranými bloky české jazykové rozhraní, což ještě více usnadňuj</w:t>
      </w:r>
      <w:r w:rsidR="00115A3A">
        <w:t xml:space="preserve">e porozumění základům </w:t>
      </w:r>
      <w:r>
        <w:t>programování.</w:t>
      </w:r>
      <w:r w:rsidR="00600F4A">
        <w:t xml:space="preserve"> Odkaz na vizuální programovací prostředí MakeCode je </w:t>
      </w:r>
      <w:r w:rsidR="00600F4A" w:rsidRPr="00600F4A">
        <w:t>https://makecode.microbit.org/</w:t>
      </w:r>
      <w:r w:rsidR="00600F4A">
        <w:t>.</w:t>
      </w:r>
    </w:p>
    <w:p w14:paraId="4EDF28C2" w14:textId="4F838AC4" w:rsidR="00600F4A" w:rsidRDefault="00600F4A" w:rsidP="0022195B">
      <w:pPr>
        <w:ind w:firstLine="708"/>
        <w:jc w:val="both"/>
      </w:pPr>
      <w:r>
        <w:t>Žáci byli rozděleni do celkem pěti skupin po 2–3 žácích. Každá skupina pracovala s vlastním počítačem.</w:t>
      </w:r>
    </w:p>
    <w:p w14:paraId="7E0E3C49" w14:textId="330896BE" w:rsidR="008211A1" w:rsidRDefault="008211A1" w:rsidP="006A4015">
      <w:pPr>
        <w:jc w:val="both"/>
      </w:pPr>
      <w:r w:rsidRPr="008211A1">
        <w:rPr>
          <w:b/>
          <w:i/>
        </w:rPr>
        <w:lastRenderedPageBreak/>
        <w:t>Doporučení:</w:t>
      </w:r>
      <w:r>
        <w:t xml:space="preserve"> </w:t>
      </w:r>
      <w:r w:rsidR="003B1FC4">
        <w:t>V</w:t>
      </w:r>
      <w:r>
        <w:t xml:space="preserve"> této fázi je vhodné ponechat žákům čas (přibližně 15–30 minut), aby se s programovacím prostředím sami seznámili. </w:t>
      </w:r>
      <w:r w:rsidR="00600F4A">
        <w:t>Součástí úvodu jsou také krátké kurzy, při kterých se žáci seznámí se základy způsobu programování. Osvědčil se kurz NameTag, který obsahuje i video (v anglickém jazyce) a popis práce při programování v blocích.</w:t>
      </w:r>
    </w:p>
    <w:p w14:paraId="02247FE5" w14:textId="2E0A6A75" w:rsidR="006A525C" w:rsidRDefault="00600F4A" w:rsidP="0022195B">
      <w:pPr>
        <w:ind w:firstLine="708"/>
        <w:jc w:val="both"/>
      </w:pPr>
      <w:r>
        <w:t xml:space="preserve">Po úvodním seznámení </w:t>
      </w:r>
      <w:r w:rsidR="006A525C">
        <w:t xml:space="preserve">měli </w:t>
      </w:r>
      <w:r>
        <w:t xml:space="preserve">žáci </w:t>
      </w:r>
      <w:r w:rsidR="006A525C">
        <w:t>za úkol samostatně programovat</w:t>
      </w:r>
      <w:r>
        <w:t xml:space="preserve"> matici 5 x 5 červených LED, </w:t>
      </w:r>
      <w:r w:rsidR="006A525C">
        <w:t xml:space="preserve">která bude </w:t>
      </w:r>
      <w:r>
        <w:t xml:space="preserve">zobrazovat </w:t>
      </w:r>
      <w:r w:rsidR="006A525C">
        <w:t xml:space="preserve">jimi zvolený </w:t>
      </w:r>
      <w:r>
        <w:t xml:space="preserve">text či obrázek v různých </w:t>
      </w:r>
      <w:r w:rsidR="006A525C">
        <w:t xml:space="preserve">časových </w:t>
      </w:r>
      <w:r>
        <w:t>intervalech</w:t>
      </w:r>
      <w:r w:rsidR="006A525C">
        <w:t xml:space="preserve"> (je nutné ovládnout použití bloku „při startu“ a „opakuj stále“) – pochopení tohoto principu je velmi důležité pro následné programování složitějších komponentů. Doposud si žáci ověřovali správnost programování pouze pomocí emulátoru, následně připojili micro:bit pomocí USB kabelu k počítači (zde se micro:bit jeví jako klasické USB) a stáhli data do micro:bitu. </w:t>
      </w:r>
    </w:p>
    <w:p w14:paraId="60A2CDA3" w14:textId="77777777" w:rsidR="0022195B" w:rsidRDefault="0022195B" w:rsidP="0022195B">
      <w:pPr>
        <w:ind w:firstLine="708"/>
        <w:jc w:val="both"/>
      </w:pPr>
    </w:p>
    <w:p w14:paraId="604B6B8E" w14:textId="6C3D7273" w:rsidR="00600F4A" w:rsidRDefault="006A525C" w:rsidP="006A4015">
      <w:pPr>
        <w:jc w:val="both"/>
      </w:pPr>
      <w:r w:rsidRPr="006A525C">
        <w:rPr>
          <w:b/>
          <w:i/>
        </w:rPr>
        <w:t>Doporučení:</w:t>
      </w:r>
      <w:r>
        <w:t xml:space="preserve"> </w:t>
      </w:r>
      <w:r w:rsidR="003B1FC4">
        <w:t>U</w:t>
      </w:r>
      <w:r>
        <w:t xml:space="preserve"> některých skupin nefungoval micro:bit s LED diodou podle jejich očekávání; žáci měli</w:t>
      </w:r>
      <w:r w:rsidR="00B85486">
        <w:t xml:space="preserve"> tendenci upravovat svůj algoritmus</w:t>
      </w:r>
      <w:r>
        <w:t xml:space="preserve"> podle </w:t>
      </w:r>
      <w:r w:rsidR="00B85486">
        <w:t xml:space="preserve">funkčního nastavení </w:t>
      </w:r>
      <w:r>
        <w:t>jiných skupin</w:t>
      </w:r>
      <w:r w:rsidR="00B85486">
        <w:t xml:space="preserve"> ve třídě</w:t>
      </w:r>
      <w:r>
        <w:t>. Je nutné upozornit skupiny, že musí opakovaně procházet</w:t>
      </w:r>
      <w:r w:rsidR="00B85486">
        <w:t xml:space="preserve"> jednotlivé kroky svého algoritmu</w:t>
      </w:r>
      <w:r>
        <w:t xml:space="preserve"> a logicky vyhledávat chyby, které se v programu vyskytují. </w:t>
      </w:r>
      <w:r w:rsidR="00B85486">
        <w:t>Nestačí algoritmus opsat, ale důležité je umět ho „přečíst“ a objevit chyby, které vedou k nesprávnému fungování micro:bitu.</w:t>
      </w:r>
    </w:p>
    <w:p w14:paraId="4FAADBEE" w14:textId="2B8DE36F" w:rsidR="00B85486" w:rsidRDefault="00B85486" w:rsidP="006A4015">
      <w:pPr>
        <w:jc w:val="both"/>
      </w:pPr>
    </w:p>
    <w:p w14:paraId="7D5AD9FC" w14:textId="21698F63" w:rsidR="008D1E90" w:rsidRDefault="008D1E90" w:rsidP="006A4015">
      <w:pPr>
        <w:jc w:val="both"/>
      </w:pPr>
    </w:p>
    <w:p w14:paraId="69AE7FBC" w14:textId="77777777" w:rsidR="008D1E90" w:rsidRDefault="008D1E90" w:rsidP="006A4015">
      <w:pPr>
        <w:jc w:val="both"/>
      </w:pPr>
    </w:p>
    <w:p w14:paraId="29C9974B" w14:textId="393B60C8" w:rsidR="00600F4A" w:rsidRDefault="00600F4A" w:rsidP="00B85486">
      <w:pPr>
        <w:pStyle w:val="Nadpis2"/>
      </w:pPr>
      <w:bookmarkStart w:id="9" w:name="_Toc106032705"/>
      <w:r>
        <w:t xml:space="preserve">2. fáze – </w:t>
      </w:r>
      <w:r w:rsidR="008D1E90">
        <w:t>Připojení externích modulů</w:t>
      </w:r>
      <w:r w:rsidR="00555731">
        <w:rPr>
          <w:rStyle w:val="Znakapoznpodarou"/>
          <w:rFonts w:asciiTheme="minorHAnsi" w:eastAsiaTheme="minorEastAsia" w:hAnsiTheme="minorHAnsi" w:cstheme="minorBidi"/>
          <w:sz w:val="16"/>
          <w:szCs w:val="16"/>
        </w:rPr>
        <w:footnoteReference w:id="1"/>
      </w:r>
      <w:bookmarkEnd w:id="9"/>
    </w:p>
    <w:p w14:paraId="03B0512F" w14:textId="77777777" w:rsidR="00600F4A" w:rsidRDefault="00600F4A" w:rsidP="006A4015">
      <w:pPr>
        <w:jc w:val="both"/>
      </w:pPr>
    </w:p>
    <w:p w14:paraId="59125323" w14:textId="73306591" w:rsidR="006A4015" w:rsidRDefault="00B85486" w:rsidP="00D856E9">
      <w:pPr>
        <w:jc w:val="both"/>
      </w:pPr>
      <w:r>
        <w:t xml:space="preserve">Časová náročnost: </w:t>
      </w:r>
      <w:r w:rsidR="00885AA4">
        <w:t xml:space="preserve">15 vyučovacích hodin </w:t>
      </w:r>
      <w:r w:rsidR="00767633">
        <w:t>(rozdělených do pěti</w:t>
      </w:r>
      <w:r w:rsidR="00885AA4">
        <w:t xml:space="preserve"> projektových bloků)</w:t>
      </w:r>
    </w:p>
    <w:p w14:paraId="54C7B43F" w14:textId="6E90FBC9" w:rsidR="00B85486" w:rsidRDefault="00B85486" w:rsidP="00D856E9">
      <w:pPr>
        <w:jc w:val="both"/>
      </w:pPr>
      <w:r>
        <w:t>Cílová skupina: žáci 7. ročníku</w:t>
      </w:r>
    </w:p>
    <w:p w14:paraId="4B183053" w14:textId="7FF92B0A" w:rsidR="00B85486" w:rsidRDefault="00B85486" w:rsidP="00D856E9">
      <w:pPr>
        <w:jc w:val="both"/>
      </w:pPr>
    </w:p>
    <w:p w14:paraId="14F51685" w14:textId="43593F46" w:rsidR="00885AA4" w:rsidRDefault="00885AA4" w:rsidP="0022195B">
      <w:pPr>
        <w:ind w:firstLine="708"/>
        <w:jc w:val="both"/>
      </w:pPr>
      <w:r>
        <w:t xml:space="preserve">Ve druhé fázi žáci postupně k micro:bitu připojovali rozšiřující komponenty, jejichž úkolem bylo měřit a shromažďovat potřebné informace o klimatu školní zahrady, které budou dále analyzovány pro potřeby budování školní zahrady. </w:t>
      </w:r>
    </w:p>
    <w:p w14:paraId="449A244C" w14:textId="52412032" w:rsidR="00885AA4" w:rsidRDefault="00885AA4" w:rsidP="00D856E9">
      <w:pPr>
        <w:jc w:val="both"/>
      </w:pPr>
      <w:r w:rsidRPr="00885AA4">
        <w:rPr>
          <w:b/>
          <w:i/>
        </w:rPr>
        <w:lastRenderedPageBreak/>
        <w:t>Doporučení:</w:t>
      </w:r>
      <w:r>
        <w:t xml:space="preserve"> </w:t>
      </w:r>
      <w:r w:rsidR="003B1FC4">
        <w:t>P</w:t>
      </w:r>
      <w:r>
        <w:t xml:space="preserve">řipojení jednotlivých externích modulů </w:t>
      </w:r>
      <w:r w:rsidR="00115A3A">
        <w:t xml:space="preserve">a senzorů </w:t>
      </w:r>
      <w:r>
        <w:t xml:space="preserve">je vhodné uskutečnit v rámci blokové výuky, kdy žáci pracují na připojování jednotlivých externích modulů, na následném ověřování funkčnosti modulů a na instalaci modulů do venkovního prostředí. Při připojování externích modulů lze doporučit připravit </w:t>
      </w:r>
      <w:r w:rsidR="003B1FC4">
        <w:t>pět</w:t>
      </w:r>
      <w:r>
        <w:t xml:space="preserve"> projektových bloků</w:t>
      </w:r>
      <w:r w:rsidR="00D31855">
        <w:t xml:space="preserve"> během jednoho týdne</w:t>
      </w:r>
      <w:r>
        <w:t xml:space="preserve">, každý v rozsahu </w:t>
      </w:r>
      <w:r w:rsidR="003B1FC4">
        <w:t>tří</w:t>
      </w:r>
      <w:r>
        <w:t xml:space="preserve"> vyučovací</w:t>
      </w:r>
      <w:r w:rsidR="004F57E0">
        <w:t>ch hodin.</w:t>
      </w:r>
    </w:p>
    <w:p w14:paraId="5060E9E3" w14:textId="77777777" w:rsidR="004F57E0" w:rsidRDefault="004F57E0" w:rsidP="00D856E9">
      <w:pPr>
        <w:jc w:val="both"/>
      </w:pPr>
    </w:p>
    <w:p w14:paraId="6016D127" w14:textId="5EA71797" w:rsidR="00885AA4" w:rsidRDefault="00885AA4" w:rsidP="00885AA4">
      <w:pPr>
        <w:pStyle w:val="Nadpis3"/>
      </w:pPr>
      <w:bookmarkStart w:id="10" w:name="_Toc106032706"/>
      <w:r>
        <w:t>1. projektový blok</w:t>
      </w:r>
      <w:bookmarkEnd w:id="10"/>
    </w:p>
    <w:p w14:paraId="45E5E472" w14:textId="4E178E7B" w:rsidR="00D31855" w:rsidRDefault="00D31855" w:rsidP="0022195B">
      <w:pPr>
        <w:ind w:firstLine="708"/>
        <w:jc w:val="both"/>
      </w:pPr>
      <w:r>
        <w:t xml:space="preserve">Žáci se seznámili s postupem připojení externích modulů. Na úvod byl zvolen jednoduchý externí modul, a to konkrétně snímač hluku z elektronické stavebnice </w:t>
      </w:r>
      <w:r w:rsidRPr="00D31855">
        <w:t>BBC MICRO:BIT KIT PRO INTERNET VĚCÍ I</w:t>
      </w:r>
      <w:r w:rsidR="00C91879">
        <w:t>o</w:t>
      </w:r>
      <w:r w:rsidRPr="00D31855">
        <w:t>T</w:t>
      </w:r>
      <w:r w:rsidR="004F57E0">
        <w:t xml:space="preserve">. Žáci </w:t>
      </w:r>
      <w:r>
        <w:t xml:space="preserve">vytvořili algoritmus </w:t>
      </w:r>
      <w:r w:rsidR="004F57E0">
        <w:t xml:space="preserve">a připojili externí modul </w:t>
      </w:r>
      <w:r>
        <w:t xml:space="preserve">pro zaznamenávání intenzity hluku a zobrazování hodnoty intenzity hluku na OLED displeji. </w:t>
      </w:r>
    </w:p>
    <w:p w14:paraId="2FFC643B" w14:textId="2758CE85" w:rsidR="00D31855" w:rsidRDefault="00D31855" w:rsidP="0022195B">
      <w:pPr>
        <w:ind w:firstLine="708"/>
        <w:jc w:val="both"/>
      </w:pPr>
      <w:r>
        <w:t xml:space="preserve">Následně ověřili funkčnost modulu jednoduchým měřením a vyhodnocováním získaných dat. Každá skupina měla za úkol změřit intenzitu hluku při běžné výuce v jednotlivých třídách školy. V každé třídě provedli měření třikrát, naměřené hodnoty zaznamenávali do připravené tabulky, ze tří naměřených hodnot určili aritmetický průměr a </w:t>
      </w:r>
      <w:r w:rsidR="004F57E0">
        <w:t xml:space="preserve">seřadili jednotlivé třídy podle intenzity hluku při výuce. </w:t>
      </w:r>
    </w:p>
    <w:p w14:paraId="14F7794B" w14:textId="60B7DCD3" w:rsidR="004F57E0" w:rsidRDefault="004F57E0" w:rsidP="00885AA4">
      <w:pPr>
        <w:jc w:val="both"/>
      </w:pPr>
    </w:p>
    <w:p w14:paraId="089F791A" w14:textId="77777777" w:rsidR="0022195B" w:rsidRDefault="0022195B" w:rsidP="00885AA4">
      <w:pPr>
        <w:jc w:val="both"/>
      </w:pPr>
    </w:p>
    <w:p w14:paraId="1AAC6429" w14:textId="6BC6091F" w:rsidR="00D31855" w:rsidRDefault="004F57E0" w:rsidP="004F57E0">
      <w:pPr>
        <w:pStyle w:val="Nadpis3"/>
      </w:pPr>
      <w:bookmarkStart w:id="11" w:name="_Toc106032707"/>
      <w:r>
        <w:t>2. projektový blok</w:t>
      </w:r>
      <w:bookmarkEnd w:id="11"/>
    </w:p>
    <w:p w14:paraId="48F25575" w14:textId="0FAF73D5" w:rsidR="00885AA4" w:rsidRDefault="00885AA4" w:rsidP="0022195B">
      <w:pPr>
        <w:ind w:firstLine="360"/>
        <w:jc w:val="both"/>
      </w:pPr>
      <w:r>
        <w:t>Ž</w:t>
      </w:r>
      <w:r w:rsidR="004F57E0">
        <w:t>áci posupně vytvářeli</w:t>
      </w:r>
      <w:r>
        <w:t xml:space="preserve"> algoritmy pro připojení tří externích modulů:</w:t>
      </w:r>
    </w:p>
    <w:p w14:paraId="2194A667" w14:textId="08306A8F" w:rsidR="00885AA4" w:rsidRDefault="00885AA4" w:rsidP="00885AA4">
      <w:pPr>
        <w:pStyle w:val="Odstavecseseznamem"/>
        <w:numPr>
          <w:ilvl w:val="0"/>
          <w:numId w:val="4"/>
        </w:numPr>
        <w:jc w:val="both"/>
      </w:pPr>
      <w:r>
        <w:t>čidlo teploty vzduchu;</w:t>
      </w:r>
    </w:p>
    <w:p w14:paraId="3D46B07C" w14:textId="4474A599" w:rsidR="00885AA4" w:rsidRDefault="00885AA4" w:rsidP="00885AA4">
      <w:pPr>
        <w:pStyle w:val="Odstavecseseznamem"/>
        <w:numPr>
          <w:ilvl w:val="0"/>
          <w:numId w:val="4"/>
        </w:numPr>
        <w:jc w:val="both"/>
      </w:pPr>
      <w:r>
        <w:t>čidlo vlhkosti vzduchu;</w:t>
      </w:r>
    </w:p>
    <w:p w14:paraId="33A01A5A" w14:textId="24DB741F" w:rsidR="00885AA4" w:rsidRDefault="00885AA4" w:rsidP="00885AA4">
      <w:pPr>
        <w:pStyle w:val="Odstavecseseznamem"/>
        <w:numPr>
          <w:ilvl w:val="0"/>
          <w:numId w:val="4"/>
        </w:numPr>
        <w:jc w:val="both"/>
      </w:pPr>
      <w:r>
        <w:t>čidlo tlaku vzduchu.</w:t>
      </w:r>
    </w:p>
    <w:p w14:paraId="120292EB" w14:textId="68F583E1" w:rsidR="004F57E0" w:rsidRDefault="004F57E0" w:rsidP="004F57E0">
      <w:pPr>
        <w:jc w:val="both"/>
      </w:pPr>
    </w:p>
    <w:p w14:paraId="2DD139BD" w14:textId="77777777" w:rsidR="0022195B" w:rsidRDefault="0022195B" w:rsidP="004F57E0">
      <w:pPr>
        <w:jc w:val="both"/>
      </w:pPr>
    </w:p>
    <w:p w14:paraId="3FDB5018" w14:textId="35F6F64B" w:rsidR="004F57E0" w:rsidRDefault="004F57E0" w:rsidP="004F57E0">
      <w:pPr>
        <w:pStyle w:val="Nadpis3"/>
      </w:pPr>
      <w:bookmarkStart w:id="12" w:name="_Toc106032708"/>
      <w:r>
        <w:t>3. projektový blok</w:t>
      </w:r>
      <w:bookmarkEnd w:id="12"/>
    </w:p>
    <w:p w14:paraId="23862B8B" w14:textId="77777777" w:rsidR="004F57E0" w:rsidRDefault="004F57E0" w:rsidP="0022195B">
      <w:pPr>
        <w:ind w:firstLine="360"/>
        <w:jc w:val="both"/>
      </w:pPr>
      <w:r>
        <w:t>Žáci postupně vytvářejí algoritmy pro připojení dvou externích modulů:</w:t>
      </w:r>
    </w:p>
    <w:p w14:paraId="6D4129E5" w14:textId="77777777" w:rsidR="004F57E0" w:rsidRDefault="004F57E0" w:rsidP="004F57E0">
      <w:pPr>
        <w:pStyle w:val="Odstavecseseznamem"/>
        <w:numPr>
          <w:ilvl w:val="0"/>
          <w:numId w:val="4"/>
        </w:numPr>
        <w:jc w:val="both"/>
      </w:pPr>
      <w:r>
        <w:t>čidlo vlhkosti půdy;</w:t>
      </w:r>
    </w:p>
    <w:p w14:paraId="77F12216" w14:textId="2D99F46C" w:rsidR="004F57E0" w:rsidRDefault="004F57E0" w:rsidP="004F57E0">
      <w:pPr>
        <w:pStyle w:val="Odstavecseseznamem"/>
        <w:numPr>
          <w:ilvl w:val="0"/>
          <w:numId w:val="4"/>
        </w:numPr>
        <w:jc w:val="both"/>
      </w:pPr>
      <w:r>
        <w:t>čidlo intenzity světla.</w:t>
      </w:r>
    </w:p>
    <w:p w14:paraId="0642AD27" w14:textId="59CAA306" w:rsidR="004F57E0" w:rsidRDefault="004F57E0" w:rsidP="004F57E0">
      <w:pPr>
        <w:jc w:val="both"/>
      </w:pPr>
    </w:p>
    <w:p w14:paraId="4DDD0F98" w14:textId="77777777" w:rsidR="0022195B" w:rsidRDefault="0022195B" w:rsidP="004F57E0">
      <w:pPr>
        <w:jc w:val="both"/>
      </w:pPr>
    </w:p>
    <w:p w14:paraId="6931BAE1" w14:textId="7CAA1B04" w:rsidR="004F57E0" w:rsidRDefault="004F57E0" w:rsidP="004F57E0">
      <w:pPr>
        <w:pStyle w:val="Nadpis3"/>
      </w:pPr>
      <w:bookmarkStart w:id="13" w:name="_Toc106032709"/>
      <w:r>
        <w:lastRenderedPageBreak/>
        <w:t>4. projektový blok</w:t>
      </w:r>
      <w:bookmarkEnd w:id="13"/>
    </w:p>
    <w:p w14:paraId="47B6F370" w14:textId="1036B2D3" w:rsidR="001947AF" w:rsidRDefault="0022195B" w:rsidP="0022195B">
      <w:pPr>
        <w:ind w:firstLine="708"/>
        <w:jc w:val="both"/>
      </w:pPr>
      <w:r>
        <w:rPr>
          <w:noProof/>
          <w:lang w:eastAsia="cs-CZ"/>
        </w:rPr>
        <mc:AlternateContent>
          <mc:Choice Requires="wps">
            <w:drawing>
              <wp:anchor distT="0" distB="0" distL="114300" distR="114300" simplePos="0" relativeHeight="251678720" behindDoc="0" locked="0" layoutInCell="1" allowOverlap="1" wp14:anchorId="11335E50" wp14:editId="6FBE9DDA">
                <wp:simplePos x="0" y="0"/>
                <wp:positionH relativeFrom="margin">
                  <wp:posOffset>61595</wp:posOffset>
                </wp:positionH>
                <wp:positionV relativeFrom="paragraph">
                  <wp:posOffset>3507509</wp:posOffset>
                </wp:positionV>
                <wp:extent cx="2819400" cy="635"/>
                <wp:effectExtent l="0" t="0" r="0" b="3175"/>
                <wp:wrapThrough wrapText="bothSides">
                  <wp:wrapPolygon edited="0">
                    <wp:start x="0" y="0"/>
                    <wp:lineTo x="0" y="20079"/>
                    <wp:lineTo x="21454" y="20079"/>
                    <wp:lineTo x="21454" y="0"/>
                    <wp:lineTo x="0" y="0"/>
                  </wp:wrapPolygon>
                </wp:wrapThrough>
                <wp:docPr id="21" name="Textové pole 2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3B4273D9" w14:textId="7BDA4FE6" w:rsidR="0022195B" w:rsidRPr="00D11B84" w:rsidRDefault="0022195B" w:rsidP="001947AF">
                            <w:pPr>
                              <w:pStyle w:val="Titulek"/>
                              <w:jc w:val="center"/>
                              <w:rPr>
                                <w:noProof/>
                                <w:sz w:val="21"/>
                                <w:szCs w:val="21"/>
                              </w:rPr>
                            </w:pPr>
                            <w:r>
                              <w:t>Obrázek 6 – Vizualizace čidla teploty vzduchu pomocí služby ThingSpeak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335E50" id="Textové pole 21" o:spid="_x0000_s1032" type="#_x0000_t202" style="position:absolute;left:0;text-align:left;margin-left:4.85pt;margin-top:276.2pt;width:222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" stroked="f">
                <v:textbox style="mso-fit-shape-to-text:t" inset="0,0,0,0">
                  <w:txbxContent>
                    <w:p w14:paraId="3B4273D9" w14:textId="7BDA4FE6" w:rsidR="0022195B" w:rsidRPr="00D11B84" w:rsidRDefault="0022195B" w:rsidP="001947AF">
                      <w:pPr>
                        <w:pStyle w:val="Titulek"/>
                        <w:jc w:val="center"/>
                        <w:rPr>
                          <w:noProof/>
                          <w:sz w:val="21"/>
                          <w:szCs w:val="21"/>
                        </w:rPr>
                      </w:pPr>
                      <w:r>
                        <w:t>Obrázek 6 – Vizualizace čidla teploty vzduchu pomocí služby ThingSpeak</w:t>
                      </w:r>
                    </w:p>
                  </w:txbxContent>
                </v:textbox>
                <w10:wrap type="through" anchorx="margin"/>
              </v:shape>
            </w:pict>
          </mc:Fallback>
        </mc:AlternateContent>
      </w:r>
      <w:r>
        <w:rPr>
          <w:noProof/>
          <w:lang w:eastAsia="cs-CZ"/>
        </w:rPr>
        <w:drawing>
          <wp:anchor distT="0" distB="0" distL="114300" distR="114300" simplePos="0" relativeHeight="251679744" behindDoc="0" locked="0" layoutInCell="1" allowOverlap="1" wp14:anchorId="243A1B55" wp14:editId="630467C5">
            <wp:simplePos x="0" y="0"/>
            <wp:positionH relativeFrom="column">
              <wp:posOffset>77008</wp:posOffset>
            </wp:positionH>
            <wp:positionV relativeFrom="paragraph">
              <wp:posOffset>1525674</wp:posOffset>
            </wp:positionV>
            <wp:extent cx="2708275" cy="1858645"/>
            <wp:effectExtent l="114300" t="114300" r="149225" b="141605"/>
            <wp:wrapThrough wrapText="bothSides">
              <wp:wrapPolygon edited="0">
                <wp:start x="-912" y="-1328"/>
                <wp:lineTo x="-912" y="23024"/>
                <wp:lineTo x="22486" y="23024"/>
                <wp:lineTo x="22638" y="2657"/>
                <wp:lineTo x="22334" y="-1328"/>
                <wp:lineTo x="-912" y="-1328"/>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52223" t="28235" r="9027" b="24487"/>
                    <a:stretch/>
                  </pic:blipFill>
                  <pic:spPr bwMode="auto">
                    <a:xfrm>
                      <a:off x="0" y="0"/>
                      <a:ext cx="2708275" cy="18586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82816" behindDoc="0" locked="0" layoutInCell="1" allowOverlap="1" wp14:anchorId="63BD5592" wp14:editId="356ED5E8">
                <wp:simplePos x="0" y="0"/>
                <wp:positionH relativeFrom="margin">
                  <wp:posOffset>3020580</wp:posOffset>
                </wp:positionH>
                <wp:positionV relativeFrom="paragraph">
                  <wp:posOffset>3507740</wp:posOffset>
                </wp:positionV>
                <wp:extent cx="2819400" cy="635"/>
                <wp:effectExtent l="0" t="0" r="0" b="3175"/>
                <wp:wrapThrough wrapText="bothSides">
                  <wp:wrapPolygon edited="0">
                    <wp:start x="0" y="0"/>
                    <wp:lineTo x="0" y="20079"/>
                    <wp:lineTo x="21454" y="20079"/>
                    <wp:lineTo x="21454" y="0"/>
                    <wp:lineTo x="0" y="0"/>
                  </wp:wrapPolygon>
                </wp:wrapThrough>
                <wp:docPr id="22" name="Textové pole 22"/>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68C604F8" w14:textId="37061333" w:rsidR="0022195B" w:rsidRPr="00D11B84" w:rsidRDefault="0022195B" w:rsidP="001947AF">
                            <w:pPr>
                              <w:pStyle w:val="Titulek"/>
                              <w:jc w:val="center"/>
                              <w:rPr>
                                <w:noProof/>
                                <w:sz w:val="21"/>
                                <w:szCs w:val="21"/>
                              </w:rPr>
                            </w:pPr>
                            <w:r>
                              <w:t>Obrázek 7 – Vizualizace čidla intenzity světla pomocí služby ThingSpeak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BD5592" id="Textové pole 22" o:spid="_x0000_s1033" type="#_x0000_t202" style="position:absolute;left:0;text-align:left;margin-left:237.85pt;margin-top:276.2pt;width:222pt;height:.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" stroked="f">
                <v:textbox style="mso-fit-shape-to-text:t" inset="0,0,0,0">
                  <w:txbxContent>
                    <w:p w14:paraId="68C604F8" w14:textId="37061333" w:rsidR="0022195B" w:rsidRPr="00D11B84" w:rsidRDefault="0022195B" w:rsidP="001947AF">
                      <w:pPr>
                        <w:pStyle w:val="Titulek"/>
                        <w:jc w:val="center"/>
                        <w:rPr>
                          <w:noProof/>
                          <w:sz w:val="21"/>
                          <w:szCs w:val="21"/>
                        </w:rPr>
                      </w:pPr>
                      <w:r>
                        <w:t>Obrázek 7 – Vizualizace čidla intenzity světla pomocí služby ThingSpeak</w:t>
                      </w:r>
                    </w:p>
                  </w:txbxContent>
                </v:textbox>
                <w10:wrap type="through" anchorx="margin"/>
              </v:shape>
            </w:pict>
          </mc:Fallback>
        </mc:AlternateContent>
      </w:r>
      <w:r>
        <w:rPr>
          <w:noProof/>
          <w:lang w:eastAsia="cs-CZ"/>
        </w:rPr>
        <w:drawing>
          <wp:anchor distT="0" distB="0" distL="114300" distR="114300" simplePos="0" relativeHeight="251680768" behindDoc="0" locked="0" layoutInCell="1" allowOverlap="1" wp14:anchorId="7245A70B" wp14:editId="51EB350D">
            <wp:simplePos x="0" y="0"/>
            <wp:positionH relativeFrom="column">
              <wp:posOffset>3047943</wp:posOffset>
            </wp:positionH>
            <wp:positionV relativeFrom="paragraph">
              <wp:posOffset>1526540</wp:posOffset>
            </wp:positionV>
            <wp:extent cx="2699894" cy="1857600"/>
            <wp:effectExtent l="114300" t="114300" r="139065" b="142875"/>
            <wp:wrapThrough wrapText="bothSides">
              <wp:wrapPolygon edited="0">
                <wp:start x="-915" y="-1329"/>
                <wp:lineTo x="-915" y="23040"/>
                <wp:lineTo x="22408" y="23040"/>
                <wp:lineTo x="22560" y="2658"/>
                <wp:lineTo x="22255" y="-1329"/>
                <wp:lineTo x="-915" y="-1329"/>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8305" t="35300" r="52711" b="17006"/>
                    <a:stretch/>
                  </pic:blipFill>
                  <pic:spPr bwMode="auto">
                    <a:xfrm>
                      <a:off x="0" y="0"/>
                      <a:ext cx="2699894" cy="1857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7E0">
        <w:t>Každá skupina již měla naprogramovaný micro:bit s pěti funkčními externími moduly, následovalo ověřování funkčnosti modulů ve venkovním prostředí.</w:t>
      </w:r>
      <w:r w:rsidR="00033BF8">
        <w:t xml:space="preserve"> Na pozemku školní zahrady bylo vybráno 5 stanovišť, na kterých budou umístěny micro:bit s čidly a bude probíhat sběr dat. Žáci umístili naprogramované micro:bity do venkovního prostředí a ověřovali, zda čidla zaznamenávají potřebná data. Agregovali, vizualizovali a analyzovali živá data pomocí analytické služby ThingSpeak. Během celého projektového bloku byly postupně odfiltrovány jednotlivé chyby v algoritmizaci i c</w:t>
      </w:r>
      <w:r w:rsidR="001947AF">
        <w:t>hyby spojené s přenosem zaznamen</w:t>
      </w:r>
      <w:r w:rsidR="00033BF8">
        <w:t>ávaných dat do cloudu.</w:t>
      </w:r>
    </w:p>
    <w:p w14:paraId="57685A85" w14:textId="16E32DCD" w:rsidR="001947AF" w:rsidRDefault="001947AF" w:rsidP="001947AF">
      <w:pPr>
        <w:keepNext/>
        <w:jc w:val="both"/>
      </w:pPr>
      <w:r w:rsidRPr="001947AF">
        <w:rPr>
          <w:noProof/>
          <w:lang w:eastAsia="cs-CZ"/>
        </w:rPr>
        <w:t xml:space="preserve"> </w:t>
      </w:r>
      <w:r>
        <w:rPr>
          <w:noProof/>
          <w:lang w:eastAsia="cs-CZ"/>
        </w:rPr>
        <w:t xml:space="preserve">                     </w:t>
      </w:r>
    </w:p>
    <w:p w14:paraId="72BD7A4A" w14:textId="3EE49EFA" w:rsidR="00033BF8" w:rsidRDefault="00033BF8" w:rsidP="001947AF">
      <w:pPr>
        <w:keepNext/>
        <w:jc w:val="both"/>
      </w:pPr>
      <w:r w:rsidRPr="00C92F75">
        <w:rPr>
          <w:b/>
          <w:i/>
        </w:rPr>
        <w:t>Doporučení:</w:t>
      </w:r>
      <w:r>
        <w:t xml:space="preserve"> </w:t>
      </w:r>
      <w:r w:rsidR="00C91879">
        <w:t>J</w:t>
      </w:r>
      <w:r>
        <w:t xml:space="preserve">elikož se data z čidel přenášejí do cloudového úložiště prostřednictvím wifi sítě, je potřeba zajistit, aby </w:t>
      </w:r>
      <w:r w:rsidR="00C92F75">
        <w:t>byla jednotlivá čidla umístěna v dosahu wifi sítě a připojení bylo stabilní.</w:t>
      </w:r>
    </w:p>
    <w:p w14:paraId="3661F471" w14:textId="7EBAA389" w:rsidR="00C92F75" w:rsidRDefault="00C92F75" w:rsidP="004F57E0">
      <w:pPr>
        <w:jc w:val="both"/>
      </w:pPr>
    </w:p>
    <w:p w14:paraId="5920BBF9" w14:textId="77777777" w:rsidR="0022195B" w:rsidRDefault="0022195B" w:rsidP="004F57E0">
      <w:pPr>
        <w:jc w:val="both"/>
      </w:pPr>
    </w:p>
    <w:p w14:paraId="1AEF7B1C" w14:textId="71D2321C" w:rsidR="00033BF8" w:rsidRDefault="00033BF8" w:rsidP="00C92F75">
      <w:pPr>
        <w:pStyle w:val="Nadpis3"/>
      </w:pPr>
      <w:bookmarkStart w:id="14" w:name="_Toc106032710"/>
      <w:r>
        <w:t>5. projektový blok</w:t>
      </w:r>
      <w:bookmarkEnd w:id="14"/>
    </w:p>
    <w:p w14:paraId="27D94479" w14:textId="63B3A1FA" w:rsidR="00033BF8" w:rsidRDefault="00C92F75" w:rsidP="0022195B">
      <w:pPr>
        <w:ind w:firstLine="708"/>
        <w:jc w:val="both"/>
      </w:pPr>
      <w:r>
        <w:t>Cílem posledního projektového bloku byla trvalá instalace čidel do prostoru školní zahrady. Bylo nutné vyrobit ochranný obal, který chrání samotný micro:bit</w:t>
      </w:r>
      <w:r w:rsidR="00C91879">
        <w:t>,</w:t>
      </w:r>
      <w:r>
        <w:t xml:space="preserve"> a vhodným způsobem z něj vyvést jednotlivá čidla tak, aby umožňovala optimální sběr dat.</w:t>
      </w:r>
    </w:p>
    <w:p w14:paraId="2C225D1A" w14:textId="10CD5A42" w:rsidR="00C92F75" w:rsidRDefault="00C92F75" w:rsidP="0022195B">
      <w:pPr>
        <w:ind w:firstLine="708"/>
        <w:jc w:val="both"/>
      </w:pPr>
      <w:r>
        <w:t>K tomuto účelu byly využity plastové krabičky, do kterých byly vyvrtány otvory pro vyvedení čidel</w:t>
      </w:r>
      <w:r w:rsidR="00555731">
        <w:t xml:space="preserve">, ty byly následně zaizolovány, aby byl vnitřní prostor krabičky chráněn před vlhkostí a dalšími nepříznivými vlivy počasí. </w:t>
      </w:r>
    </w:p>
    <w:p w14:paraId="0A749936" w14:textId="354BCFA7" w:rsidR="00C92F75" w:rsidRDefault="00C92F75" w:rsidP="004F57E0">
      <w:pPr>
        <w:jc w:val="both"/>
      </w:pPr>
      <w:r w:rsidRPr="00C92F75">
        <w:rPr>
          <w:b/>
          <w:i/>
        </w:rPr>
        <w:lastRenderedPageBreak/>
        <w:t>Doporučení:</w:t>
      </w:r>
      <w:r>
        <w:t xml:space="preserve"> </w:t>
      </w:r>
      <w:r w:rsidR="00C91879">
        <w:t>P</w:t>
      </w:r>
      <w:r>
        <w:t xml:space="preserve">okud škola vlastní 3D tiskárnu, je možné navrhnout ochranný obal </w:t>
      </w:r>
      <w:r w:rsidR="00555731">
        <w:t xml:space="preserve">na zařízení </w:t>
      </w:r>
      <w:r>
        <w:t>pomocí webového modelářského programu (např. Tinkercad</w:t>
      </w:r>
      <w:r w:rsidR="00555731">
        <w:t>, SketchUp, Fusion 360 apod.). Tento způsob však vyžaduje alespoň základní znalosti žáků pro práci v některém z 3D modelovac</w:t>
      </w:r>
      <w:r w:rsidR="00C91879">
        <w:t xml:space="preserve">ích </w:t>
      </w:r>
      <w:r w:rsidR="00555731">
        <w:t>program</w:t>
      </w:r>
      <w:r w:rsidR="00C91879">
        <w:t>ů</w:t>
      </w:r>
      <w:r w:rsidR="00555731">
        <w:t xml:space="preserve">. </w:t>
      </w:r>
    </w:p>
    <w:p w14:paraId="407EAC66" w14:textId="3EB1106D" w:rsidR="00555731" w:rsidRDefault="00555731" w:rsidP="00885AA4">
      <w:pPr>
        <w:jc w:val="both"/>
      </w:pPr>
    </w:p>
    <w:p w14:paraId="29D000A3" w14:textId="77777777" w:rsidR="0022195B" w:rsidRDefault="0022195B" w:rsidP="00885AA4">
      <w:pPr>
        <w:jc w:val="both"/>
      </w:pPr>
    </w:p>
    <w:p w14:paraId="20D5AD27" w14:textId="0C478767" w:rsidR="00555731" w:rsidRDefault="00A00C0F" w:rsidP="00885AA4">
      <w:pPr>
        <w:jc w:val="both"/>
      </w:pPr>
      <w:r>
        <w:t>Využité</w:t>
      </w:r>
      <w:r w:rsidR="00555731">
        <w:t xml:space="preserve"> internetové zdroje při instalaci externích modulů:</w:t>
      </w:r>
    </w:p>
    <w:p w14:paraId="4B7307F0" w14:textId="4FABBE5D" w:rsidR="00115A3A" w:rsidRDefault="00000000" w:rsidP="00115A3A">
      <w:pPr>
        <w:jc w:val="both"/>
      </w:pPr>
      <w:hyperlink r:id="rId19" w:history="1">
        <w:r w:rsidR="008D7449" w:rsidRPr="00475EC8">
          <w:rPr>
            <w:rStyle w:val="Hypertextovodkaz"/>
          </w:rPr>
          <w:t>https://www.elecfreaks.com/learn-en/heard/microbit.html</w:t>
        </w:r>
      </w:hyperlink>
    </w:p>
    <w:p w14:paraId="0AB2E7C1" w14:textId="20EEA84A" w:rsidR="008D7449" w:rsidRDefault="00000000" w:rsidP="008D7449">
      <w:pPr>
        <w:jc w:val="both"/>
      </w:pPr>
      <w:hyperlink r:id="rId20" w:history="1">
        <w:r w:rsidR="008D7449" w:rsidRPr="00475EC8">
          <w:rPr>
            <w:rStyle w:val="Hypertextovodkaz"/>
          </w:rPr>
          <w:t>https://www.elecfreaks.com/learn-en/smart_agriculture_kit</w:t>
        </w:r>
      </w:hyperlink>
    </w:p>
    <w:p w14:paraId="7EBAF02D" w14:textId="0D2C4A8A" w:rsidR="008D7449" w:rsidRDefault="00000000" w:rsidP="008D7449">
      <w:pPr>
        <w:jc w:val="both"/>
      </w:pPr>
      <w:hyperlink r:id="rId21" w:history="1">
        <w:r w:rsidR="008D7449" w:rsidRPr="00475EC8">
          <w:rPr>
            <w:rStyle w:val="Hypertextovodkaz"/>
          </w:rPr>
          <w:t>https://www.elecfreaks.com/learn-en/smarthome_kit</w:t>
        </w:r>
      </w:hyperlink>
    </w:p>
    <w:p w14:paraId="77344A20" w14:textId="5C226975" w:rsidR="008D7449" w:rsidRDefault="00000000" w:rsidP="008D7449">
      <w:pPr>
        <w:jc w:val="both"/>
      </w:pPr>
      <w:hyperlink r:id="rId22" w:history="1">
        <w:r w:rsidR="008D7449" w:rsidRPr="00475EC8">
          <w:rPr>
            <w:rStyle w:val="Hypertextovodkaz"/>
          </w:rPr>
          <w:t>https://www.elecfreaks.com/learn-en/smart_health_kit</w:t>
        </w:r>
      </w:hyperlink>
    </w:p>
    <w:p w14:paraId="0C796EBD" w14:textId="77777777" w:rsidR="008D7449" w:rsidRDefault="008D7449" w:rsidP="008D7449">
      <w:pPr>
        <w:jc w:val="both"/>
      </w:pPr>
    </w:p>
    <w:p w14:paraId="1C075E55" w14:textId="2BB53B4B" w:rsidR="00555731" w:rsidRDefault="00555731" w:rsidP="00885AA4">
      <w:pPr>
        <w:jc w:val="both"/>
      </w:pPr>
    </w:p>
    <w:p w14:paraId="62B06A0F" w14:textId="24E1BC09" w:rsidR="0022195B" w:rsidRDefault="0022195B" w:rsidP="00885AA4">
      <w:pPr>
        <w:jc w:val="both"/>
      </w:pPr>
    </w:p>
    <w:p w14:paraId="02F75F0B" w14:textId="6705DE31" w:rsidR="0022195B" w:rsidRDefault="0022195B" w:rsidP="00885AA4">
      <w:pPr>
        <w:jc w:val="both"/>
      </w:pPr>
    </w:p>
    <w:p w14:paraId="6729FCA8" w14:textId="50CE975E" w:rsidR="0022195B" w:rsidRDefault="0022195B" w:rsidP="00885AA4">
      <w:pPr>
        <w:jc w:val="both"/>
      </w:pPr>
    </w:p>
    <w:p w14:paraId="2091BEED" w14:textId="12565268" w:rsidR="0022195B" w:rsidRDefault="0022195B" w:rsidP="00885AA4">
      <w:pPr>
        <w:jc w:val="both"/>
      </w:pPr>
    </w:p>
    <w:p w14:paraId="14A41E20" w14:textId="772469E5" w:rsidR="0022195B" w:rsidRDefault="0022195B" w:rsidP="00885AA4">
      <w:pPr>
        <w:jc w:val="both"/>
      </w:pPr>
    </w:p>
    <w:p w14:paraId="4AFF5FD7" w14:textId="420C9971" w:rsidR="0022195B" w:rsidRDefault="0022195B" w:rsidP="00885AA4">
      <w:pPr>
        <w:jc w:val="both"/>
      </w:pPr>
    </w:p>
    <w:p w14:paraId="786751D3" w14:textId="2EBAFA53" w:rsidR="0022195B" w:rsidRDefault="0022195B" w:rsidP="00885AA4">
      <w:pPr>
        <w:jc w:val="both"/>
      </w:pPr>
    </w:p>
    <w:p w14:paraId="56220091" w14:textId="717CA047" w:rsidR="0022195B" w:rsidRDefault="0022195B" w:rsidP="00885AA4">
      <w:pPr>
        <w:jc w:val="both"/>
      </w:pPr>
    </w:p>
    <w:p w14:paraId="551DA952" w14:textId="6DF58D6C" w:rsidR="0022195B" w:rsidRDefault="0022195B" w:rsidP="00885AA4">
      <w:pPr>
        <w:jc w:val="both"/>
      </w:pPr>
    </w:p>
    <w:p w14:paraId="003F51E3" w14:textId="18352970" w:rsidR="0022195B" w:rsidRDefault="0022195B" w:rsidP="00885AA4">
      <w:pPr>
        <w:jc w:val="both"/>
      </w:pPr>
    </w:p>
    <w:p w14:paraId="4A837B77" w14:textId="31245AE8" w:rsidR="0022195B" w:rsidRDefault="0022195B" w:rsidP="00885AA4">
      <w:pPr>
        <w:jc w:val="both"/>
      </w:pPr>
    </w:p>
    <w:p w14:paraId="5AC037B1" w14:textId="1B257119" w:rsidR="0022195B" w:rsidRDefault="0022195B" w:rsidP="00885AA4">
      <w:pPr>
        <w:jc w:val="both"/>
      </w:pPr>
    </w:p>
    <w:p w14:paraId="06707FDC" w14:textId="77777777" w:rsidR="0022195B" w:rsidRDefault="0022195B" w:rsidP="00885AA4">
      <w:pPr>
        <w:jc w:val="both"/>
      </w:pPr>
    </w:p>
    <w:p w14:paraId="52DE3C6A" w14:textId="680CB128" w:rsidR="00555731" w:rsidRDefault="00555731" w:rsidP="00555731">
      <w:pPr>
        <w:pStyle w:val="Nadpis2"/>
      </w:pPr>
      <w:bookmarkStart w:id="15" w:name="_Toc106032711"/>
      <w:r>
        <w:lastRenderedPageBreak/>
        <w:t>3. fáze – Sběr dat</w:t>
      </w:r>
      <w:bookmarkEnd w:id="15"/>
    </w:p>
    <w:p w14:paraId="2C869267" w14:textId="0EAA0AB8" w:rsidR="00885AA4" w:rsidRDefault="00885AA4" w:rsidP="00555731">
      <w:pPr>
        <w:jc w:val="both"/>
      </w:pPr>
    </w:p>
    <w:p w14:paraId="464BB66A" w14:textId="45122F11" w:rsidR="006A0718" w:rsidRDefault="006A0718" w:rsidP="00555731">
      <w:pPr>
        <w:jc w:val="both"/>
      </w:pPr>
      <w:r>
        <w:t>Časová náročnost: individuální (závisí na délce sledovaného období)</w:t>
      </w:r>
    </w:p>
    <w:p w14:paraId="2C69E2B4" w14:textId="76212573" w:rsidR="00555731" w:rsidRDefault="004E713B" w:rsidP="00555731">
      <w:pPr>
        <w:jc w:val="both"/>
      </w:pPr>
      <w:r>
        <w:t>Cílová skupina: žáci 7. a 8. ročníku</w:t>
      </w:r>
    </w:p>
    <w:p w14:paraId="6EFD6011" w14:textId="095B5A06" w:rsidR="006A0718" w:rsidRDefault="006A0718" w:rsidP="00555731">
      <w:pPr>
        <w:jc w:val="both"/>
      </w:pPr>
    </w:p>
    <w:p w14:paraId="109956BF" w14:textId="60CBAC45" w:rsidR="006A0718" w:rsidRDefault="006A0718" w:rsidP="00555731">
      <w:pPr>
        <w:jc w:val="both"/>
      </w:pPr>
      <w:r w:rsidRPr="004E713B">
        <w:rPr>
          <w:b/>
          <w:i/>
        </w:rPr>
        <w:t>Doporučení:</w:t>
      </w:r>
      <w:r>
        <w:t xml:space="preserve"> </w:t>
      </w:r>
      <w:r w:rsidR="00C91879">
        <w:t>P</w:t>
      </w:r>
      <w:r>
        <w:t>ro analýzu dat za účelem určení správného rozmístění jednotlivých zahradních prvků do školní zahrady je vhodné shromažďovat data během celého vege</w:t>
      </w:r>
      <w:r w:rsidR="004E713B">
        <w:t>tačního období daných rostlin, tedy během období, kdy trvají příznivé klimatické podmínky pro jejich pěstování (např. březen–červenec).</w:t>
      </w:r>
    </w:p>
    <w:p w14:paraId="0D158194" w14:textId="77777777" w:rsidR="00C36A1B" w:rsidRDefault="00C36A1B" w:rsidP="008D1E90">
      <w:pPr>
        <w:jc w:val="both"/>
      </w:pPr>
    </w:p>
    <w:p w14:paraId="51475E36" w14:textId="009CC9E8" w:rsidR="008D1E90" w:rsidRDefault="004E713B" w:rsidP="0022195B">
      <w:pPr>
        <w:ind w:firstLine="708"/>
        <w:jc w:val="both"/>
      </w:pPr>
      <w:r>
        <w:t>Po instalaci jednotlivých čidel do prostoru školní zahrady započal sběr dat, a to prostřednictvím analytické služby ThingSpeak.</w:t>
      </w:r>
    </w:p>
    <w:p w14:paraId="06C083E3" w14:textId="7BA58814" w:rsidR="008D7449" w:rsidRDefault="008D7449" w:rsidP="0022195B">
      <w:pPr>
        <w:ind w:firstLine="708"/>
        <w:jc w:val="both"/>
      </w:pPr>
      <w:r>
        <w:t xml:space="preserve">Žáci 7. a 8. ročníku zejména v hodinách </w:t>
      </w:r>
      <w:r w:rsidR="00C36A1B">
        <w:t xml:space="preserve">vzdělávacího předmětu </w:t>
      </w:r>
      <w:r w:rsidR="00C91879">
        <w:t>m</w:t>
      </w:r>
      <w:r>
        <w:t>a</w:t>
      </w:r>
      <w:r w:rsidR="00C36A1B">
        <w:t xml:space="preserve">tematika, </w:t>
      </w:r>
      <w:r w:rsidR="00C91879">
        <w:t>f</w:t>
      </w:r>
      <w:r w:rsidR="00C36A1B">
        <w:t xml:space="preserve">yzika a </w:t>
      </w:r>
      <w:r w:rsidR="00C91879">
        <w:t>p</w:t>
      </w:r>
      <w:r>
        <w:t>racovní výchova analyzovali a vyhodnocovali získané údaje v různých sledovaných časových obdobích (týden, měsíc). Žáci byli rozděleni do skupin po 3–4 členech, každá skupina si zvolila určité čidlo a na základě získaných údajů vyhodnocovali, které části zahrady jsou vhodné pro pěstování plánovaných plodin.</w:t>
      </w:r>
    </w:p>
    <w:p w14:paraId="0A4136F3" w14:textId="77777777" w:rsidR="00C36A1B" w:rsidRDefault="00C36A1B" w:rsidP="008D1E90">
      <w:pPr>
        <w:jc w:val="both"/>
        <w:rPr>
          <w:b/>
          <w:i/>
        </w:rPr>
      </w:pPr>
    </w:p>
    <w:p w14:paraId="13F7F352" w14:textId="4D2B6FAA" w:rsidR="008D7449" w:rsidRDefault="00C36A1B" w:rsidP="00C36A1B">
      <w:pPr>
        <w:jc w:val="both"/>
      </w:pPr>
      <w:r w:rsidRPr="00C36A1B">
        <w:rPr>
          <w:b/>
          <w:i/>
        </w:rPr>
        <w:t>Doporučení:</w:t>
      </w:r>
      <w:r>
        <w:t xml:space="preserve"> </w:t>
      </w:r>
      <w:r w:rsidR="00C91879">
        <w:t>J</w:t>
      </w:r>
      <w:r>
        <w:t xml:space="preserve">e vhodné zajistit, aby každá skupina kontrolovala, zda jejich senzor vykazuje očekávané hodnoty. V některých případech bylo zapotřebí ještě upravit algoritmus senzoru, případně jej umístit na vhodnější místo. </w:t>
      </w:r>
    </w:p>
    <w:p w14:paraId="77DC1717" w14:textId="342C1D86" w:rsidR="004E713B" w:rsidRDefault="004E713B" w:rsidP="008D1E90">
      <w:pPr>
        <w:jc w:val="both"/>
      </w:pPr>
    </w:p>
    <w:p w14:paraId="1B755ECC" w14:textId="00C265AC" w:rsidR="004E713B" w:rsidRDefault="004E713B" w:rsidP="008D1E90">
      <w:pPr>
        <w:jc w:val="both"/>
      </w:pPr>
    </w:p>
    <w:p w14:paraId="3CC31562" w14:textId="2318164A" w:rsidR="004E713B" w:rsidRDefault="004E713B" w:rsidP="008D1E90">
      <w:pPr>
        <w:jc w:val="both"/>
      </w:pPr>
    </w:p>
    <w:p w14:paraId="6E1BD0F9" w14:textId="14FA1C05" w:rsidR="004E713B" w:rsidRDefault="004E713B" w:rsidP="008D1E90">
      <w:pPr>
        <w:jc w:val="both"/>
      </w:pPr>
    </w:p>
    <w:p w14:paraId="5A11ADD4" w14:textId="734678D3" w:rsidR="0022195B" w:rsidRDefault="0022195B" w:rsidP="008D1E90">
      <w:pPr>
        <w:jc w:val="both"/>
      </w:pPr>
    </w:p>
    <w:p w14:paraId="063BDEA2" w14:textId="12D29B97" w:rsidR="0022195B" w:rsidRDefault="0022195B" w:rsidP="008D1E90">
      <w:pPr>
        <w:jc w:val="both"/>
      </w:pPr>
    </w:p>
    <w:p w14:paraId="34A7B1DE" w14:textId="77777777" w:rsidR="0022195B" w:rsidRDefault="0022195B" w:rsidP="008D1E90">
      <w:pPr>
        <w:jc w:val="both"/>
      </w:pPr>
    </w:p>
    <w:p w14:paraId="13D63A5B" w14:textId="211E90E1" w:rsidR="004E713B" w:rsidRDefault="00BA7E30" w:rsidP="00BA7E30">
      <w:pPr>
        <w:pStyle w:val="Nadpis1"/>
      </w:pPr>
      <w:bookmarkStart w:id="16" w:name="_Toc106032712"/>
      <w:r>
        <w:lastRenderedPageBreak/>
        <w:t xml:space="preserve">3. část projektu </w:t>
      </w:r>
      <w:r w:rsidR="00C91879">
        <w:t>–</w:t>
      </w:r>
      <w:r w:rsidR="004E713B">
        <w:t xml:space="preserve"> Navržení rozmístění zahradních prvků do školní zahrady</w:t>
      </w:r>
      <w:bookmarkEnd w:id="16"/>
    </w:p>
    <w:p w14:paraId="01E55594" w14:textId="34827DC1" w:rsidR="00BA7E30" w:rsidRDefault="00BA7E30" w:rsidP="004E713B"/>
    <w:p w14:paraId="74A70F21" w14:textId="43F67B62" w:rsidR="004E713B" w:rsidRDefault="00BA7E30" w:rsidP="004E713B">
      <w:r>
        <w:t xml:space="preserve">Časová náročnost: </w:t>
      </w:r>
      <w:r w:rsidR="00C36A1B">
        <w:t>4 vyučovací hodiny</w:t>
      </w:r>
    </w:p>
    <w:p w14:paraId="3D1BA86A" w14:textId="26196467" w:rsidR="00BA7E30" w:rsidRDefault="00BA7E30" w:rsidP="004E713B">
      <w:r>
        <w:t>Cílová skupina:</w:t>
      </w:r>
      <w:r w:rsidR="00C36A1B">
        <w:t xml:space="preserve"> žáci 7. ročníku</w:t>
      </w:r>
    </w:p>
    <w:p w14:paraId="0AA6D6C8" w14:textId="3D8A7945" w:rsidR="00BA7E30" w:rsidRDefault="00BA7E30" w:rsidP="004E713B"/>
    <w:p w14:paraId="045B11E7" w14:textId="63783B44" w:rsidR="00BA7E30" w:rsidRDefault="00BA7E30" w:rsidP="0022195B">
      <w:pPr>
        <w:ind w:firstLine="708"/>
      </w:pPr>
      <w:r>
        <w:t>Před zahájením realizace projektu provedli žáci zakreslení stávajícího opl</w:t>
      </w:r>
      <w:r w:rsidR="0022195B">
        <w:t xml:space="preserve">oceného pozemku školní zahrady </w:t>
      </w:r>
      <w:r w:rsidR="00C91879">
        <w:t>(</w:t>
      </w:r>
      <w:r w:rsidR="0022195B">
        <w:t>viz obrázek 8</w:t>
      </w:r>
      <w:r w:rsidR="00C91879">
        <w:t>)</w:t>
      </w:r>
      <w:r w:rsidR="0022195B">
        <w:t>.</w:t>
      </w:r>
    </w:p>
    <w:p w14:paraId="45F3CD48" w14:textId="04A68D2A" w:rsidR="005D0BB7" w:rsidRDefault="0022195B" w:rsidP="005D0BB7">
      <w:r>
        <w:rPr>
          <w:noProof/>
          <w:lang w:eastAsia="cs-CZ"/>
        </w:rPr>
        <mc:AlternateContent>
          <mc:Choice Requires="wps">
            <w:drawing>
              <wp:anchor distT="0" distB="0" distL="114300" distR="114300" simplePos="0" relativeHeight="251686912" behindDoc="0" locked="0" layoutInCell="1" allowOverlap="1" wp14:anchorId="634817B8" wp14:editId="21138D1A">
                <wp:simplePos x="0" y="0"/>
                <wp:positionH relativeFrom="margin">
                  <wp:posOffset>111125</wp:posOffset>
                </wp:positionH>
                <wp:positionV relativeFrom="paragraph">
                  <wp:posOffset>4288155</wp:posOffset>
                </wp:positionV>
                <wp:extent cx="5534660" cy="635"/>
                <wp:effectExtent l="0" t="0" r="8890" b="3175"/>
                <wp:wrapThrough wrapText="bothSides">
                  <wp:wrapPolygon edited="0">
                    <wp:start x="0" y="0"/>
                    <wp:lineTo x="0" y="20079"/>
                    <wp:lineTo x="21560" y="20079"/>
                    <wp:lineTo x="21560" y="0"/>
                    <wp:lineTo x="0" y="0"/>
                  </wp:wrapPolygon>
                </wp:wrapThrough>
                <wp:docPr id="25" name="Textové pole 25"/>
                <wp:cNvGraphicFramePr/>
                <a:graphic xmlns:a="http://schemas.openxmlformats.org/drawingml/2006/main">
                  <a:graphicData uri="http://schemas.microsoft.com/office/word/2010/wordprocessingShape">
                    <wps:wsp>
                      <wps:cNvSpPr txBox="1"/>
                      <wps:spPr>
                        <a:xfrm>
                          <a:off x="0" y="0"/>
                          <a:ext cx="5534660" cy="635"/>
                        </a:xfrm>
                        <a:prstGeom prst="rect">
                          <a:avLst/>
                        </a:prstGeom>
                        <a:solidFill>
                          <a:prstClr val="white"/>
                        </a:solidFill>
                        <a:ln>
                          <a:noFill/>
                        </a:ln>
                      </wps:spPr>
                      <wps:txbx>
                        <w:txbxContent>
                          <w:p w14:paraId="5F5A81DE" w14:textId="2F0548BE" w:rsidR="0022195B" w:rsidRPr="00D11B84" w:rsidRDefault="0022195B" w:rsidP="0022195B">
                            <w:pPr>
                              <w:pStyle w:val="Titulek"/>
                              <w:jc w:val="center"/>
                              <w:rPr>
                                <w:noProof/>
                                <w:sz w:val="21"/>
                                <w:szCs w:val="21"/>
                              </w:rPr>
                            </w:pPr>
                            <w:r>
                              <w:t>Obrázek 8 – Nákres stávajícího oploceného pozemku školní zahrady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817B8" id="Textové pole 25" o:spid="_x0000_s1034" type="#_x0000_t202" style="position:absolute;margin-left:8.75pt;margin-top:337.65pt;width:435.8pt;height:.0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" stroked="f">
                <v:textbox style="mso-fit-shape-to-text:t" inset="0,0,0,0">
                  <w:txbxContent>
                    <w:p w14:paraId="5F5A81DE" w14:textId="2F0548BE" w:rsidR="0022195B" w:rsidRPr="00D11B84" w:rsidRDefault="0022195B" w:rsidP="0022195B">
                      <w:pPr>
                        <w:pStyle w:val="Titulek"/>
                        <w:jc w:val="center"/>
                        <w:rPr>
                          <w:noProof/>
                          <w:sz w:val="21"/>
                          <w:szCs w:val="21"/>
                        </w:rPr>
                      </w:pPr>
                      <w:r>
                        <w:t>Obrázek 8 – Nákres stávajícího oploceného pozemku školní zahrady</w:t>
                      </w:r>
                    </w:p>
                  </w:txbxContent>
                </v:textbox>
                <w10:wrap type="through" anchorx="margin"/>
              </v:shape>
            </w:pict>
          </mc:Fallback>
        </mc:AlternateContent>
      </w:r>
      <w:r w:rsidR="005D0BB7">
        <w:rPr>
          <w:noProof/>
          <w:lang w:eastAsia="cs-CZ"/>
        </w:rPr>
        <w:drawing>
          <wp:inline distT="0" distB="0" distL="0" distR="0" wp14:anchorId="79A2B2E6" wp14:editId="5015A665">
            <wp:extent cx="5480957" cy="3996010"/>
            <wp:effectExtent l="133350" t="114300" r="139065" b="13843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848" t="14622" r="30032" b="4869"/>
                    <a:stretch/>
                  </pic:blipFill>
                  <pic:spPr bwMode="auto">
                    <a:xfrm>
                      <a:off x="0" y="0"/>
                      <a:ext cx="5489973" cy="4002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43211F" w14:textId="2AA4859C" w:rsidR="0022195B" w:rsidRDefault="0022195B" w:rsidP="0022195B">
      <w:pPr>
        <w:ind w:firstLine="708"/>
      </w:pPr>
    </w:p>
    <w:p w14:paraId="773F0E63" w14:textId="6BA1C133" w:rsidR="0022195B" w:rsidRDefault="005D0BB7" w:rsidP="0022195B">
      <w:pPr>
        <w:ind w:firstLine="708"/>
      </w:pPr>
      <w:r>
        <w:lastRenderedPageBreak/>
        <w:t>Tato část projektu byla realizována v rámci výukového předmětu Fyzika s žáky 6. ročníku. Žáci prováděli měření délkovým měřidlem v terénu, následně zakreslili plán zahrady, uvedli skutečné rozměry a připojili k plánu legendu a směrovou růžici.</w:t>
      </w:r>
    </w:p>
    <w:p w14:paraId="4F68D6D9" w14:textId="148F2B36" w:rsidR="005D0BB7" w:rsidRDefault="005D0BB7" w:rsidP="00C36A1B">
      <w:pPr>
        <w:jc w:val="both"/>
      </w:pPr>
      <w:r w:rsidRPr="005D0BB7">
        <w:rPr>
          <w:b/>
          <w:i/>
        </w:rPr>
        <w:t>Doporučení:</w:t>
      </w:r>
      <w:r>
        <w:t xml:space="preserve"> </w:t>
      </w:r>
      <w:r w:rsidR="00413C59">
        <w:t>T</w:t>
      </w:r>
      <w:r>
        <w:t xml:space="preserve">ento postup je vhodné realizovat v rámci mezipředmětových vztahů fyzika – zeměpis – matematika. </w:t>
      </w:r>
    </w:p>
    <w:p w14:paraId="07D0CA68" w14:textId="77777777" w:rsidR="0022195B" w:rsidRDefault="0022195B" w:rsidP="004E713B">
      <w:pPr>
        <w:rPr>
          <w:noProof/>
          <w:lang w:eastAsia="cs-CZ"/>
        </w:rPr>
      </w:pPr>
    </w:p>
    <w:p w14:paraId="1408924B" w14:textId="205F6C77" w:rsidR="00BA7E30" w:rsidRDefault="005D0BB7" w:rsidP="0022195B">
      <w:pPr>
        <w:ind w:firstLine="360"/>
        <w:rPr>
          <w:noProof/>
          <w:lang w:eastAsia="cs-CZ"/>
        </w:rPr>
      </w:pPr>
      <w:r>
        <w:rPr>
          <w:noProof/>
          <w:lang w:eastAsia="cs-CZ"/>
        </w:rPr>
        <w:t>Následně byly po konzultacích s odborníkem určeny zahradní prvky, které je vhodné umístit do prostoru školní zahrady. Jedná se o tyto prvky:</w:t>
      </w:r>
    </w:p>
    <w:p w14:paraId="0CE5C75F" w14:textId="6183288B" w:rsidR="005D0BB7" w:rsidRDefault="005D0BB7" w:rsidP="005D0BB7">
      <w:pPr>
        <w:pStyle w:val="Odstavecseseznamem"/>
        <w:numPr>
          <w:ilvl w:val="0"/>
          <w:numId w:val="1"/>
        </w:numPr>
        <w:rPr>
          <w:noProof/>
          <w:lang w:eastAsia="cs-CZ"/>
        </w:rPr>
      </w:pPr>
      <w:r>
        <w:rPr>
          <w:noProof/>
          <w:lang w:eastAsia="cs-CZ"/>
        </w:rPr>
        <w:t>bylinkový záhon,</w:t>
      </w:r>
    </w:p>
    <w:p w14:paraId="4C04E988" w14:textId="33644AA3" w:rsidR="005D0BB7" w:rsidRDefault="005D0BB7" w:rsidP="005D0BB7">
      <w:pPr>
        <w:pStyle w:val="Odstavecseseznamem"/>
        <w:numPr>
          <w:ilvl w:val="0"/>
          <w:numId w:val="1"/>
        </w:numPr>
        <w:rPr>
          <w:noProof/>
          <w:lang w:eastAsia="cs-CZ"/>
        </w:rPr>
      </w:pPr>
      <w:r>
        <w:rPr>
          <w:noProof/>
          <w:lang w:eastAsia="cs-CZ"/>
        </w:rPr>
        <w:t>slunečnicový záhon,</w:t>
      </w:r>
    </w:p>
    <w:p w14:paraId="29902D8D" w14:textId="0A529602" w:rsidR="005D0BB7" w:rsidRDefault="005D0BB7" w:rsidP="005D0BB7">
      <w:pPr>
        <w:pStyle w:val="Odstavecseseznamem"/>
        <w:numPr>
          <w:ilvl w:val="0"/>
          <w:numId w:val="1"/>
        </w:numPr>
        <w:rPr>
          <w:noProof/>
          <w:lang w:eastAsia="cs-CZ"/>
        </w:rPr>
      </w:pPr>
      <w:r>
        <w:rPr>
          <w:noProof/>
          <w:lang w:eastAsia="cs-CZ"/>
        </w:rPr>
        <w:t>záhon s popínavými fazolemi,</w:t>
      </w:r>
    </w:p>
    <w:p w14:paraId="1D5184CC" w14:textId="6D3B2059" w:rsidR="005D0BB7" w:rsidRDefault="005D0BB7" w:rsidP="005D0BB7">
      <w:pPr>
        <w:pStyle w:val="Odstavecseseznamem"/>
        <w:numPr>
          <w:ilvl w:val="0"/>
          <w:numId w:val="1"/>
        </w:numPr>
        <w:rPr>
          <w:noProof/>
          <w:lang w:eastAsia="cs-CZ"/>
        </w:rPr>
      </w:pPr>
      <w:r>
        <w:rPr>
          <w:noProof/>
          <w:lang w:eastAsia="cs-CZ"/>
        </w:rPr>
        <w:t>jedlé keře,</w:t>
      </w:r>
    </w:p>
    <w:p w14:paraId="1054F4AA" w14:textId="0564BA22" w:rsidR="005D0BB7" w:rsidRDefault="005D0BB7" w:rsidP="005D0BB7">
      <w:pPr>
        <w:pStyle w:val="Odstavecseseznamem"/>
        <w:numPr>
          <w:ilvl w:val="0"/>
          <w:numId w:val="1"/>
        </w:numPr>
        <w:rPr>
          <w:noProof/>
          <w:lang w:eastAsia="cs-CZ"/>
        </w:rPr>
      </w:pPr>
      <w:r>
        <w:rPr>
          <w:noProof/>
          <w:lang w:eastAsia="cs-CZ"/>
        </w:rPr>
        <w:t>políčko s okopaninami,</w:t>
      </w:r>
    </w:p>
    <w:p w14:paraId="04455151" w14:textId="68E47BB8" w:rsidR="005D0BB7" w:rsidRDefault="005D0BB7" w:rsidP="005D0BB7">
      <w:pPr>
        <w:pStyle w:val="Odstavecseseznamem"/>
        <w:numPr>
          <w:ilvl w:val="0"/>
          <w:numId w:val="1"/>
        </w:numPr>
        <w:rPr>
          <w:noProof/>
          <w:lang w:eastAsia="cs-CZ"/>
        </w:rPr>
      </w:pPr>
      <w:r>
        <w:rPr>
          <w:noProof/>
          <w:lang w:eastAsia="cs-CZ"/>
        </w:rPr>
        <w:t>vyvýšené záhony,</w:t>
      </w:r>
    </w:p>
    <w:p w14:paraId="206B26D9" w14:textId="4C5A4DA3" w:rsidR="005D0BB7" w:rsidRDefault="005D0BB7" w:rsidP="005D0BB7">
      <w:pPr>
        <w:pStyle w:val="Odstavecseseznamem"/>
        <w:numPr>
          <w:ilvl w:val="0"/>
          <w:numId w:val="1"/>
        </w:numPr>
        <w:rPr>
          <w:noProof/>
          <w:lang w:eastAsia="cs-CZ"/>
        </w:rPr>
      </w:pPr>
      <w:r>
        <w:rPr>
          <w:noProof/>
          <w:lang w:eastAsia="cs-CZ"/>
        </w:rPr>
        <w:t xml:space="preserve">kamenná zídka. </w:t>
      </w:r>
    </w:p>
    <w:p w14:paraId="27AA2009" w14:textId="542E7C60" w:rsidR="005D0BB7" w:rsidRDefault="005D0BB7" w:rsidP="0022195B">
      <w:pPr>
        <w:ind w:firstLine="360"/>
        <w:jc w:val="both"/>
        <w:rPr>
          <w:noProof/>
          <w:lang w:eastAsia="cs-CZ"/>
        </w:rPr>
      </w:pPr>
      <w:r>
        <w:rPr>
          <w:noProof/>
          <w:lang w:eastAsia="cs-CZ"/>
        </w:rPr>
        <w:t xml:space="preserve">Po vyhodnocení a analýze dat získaných z meteorologické stanice a z micro:bitů s čidly žáci určili nejoptimálnější rozmístění </w:t>
      </w:r>
      <w:r w:rsidR="00417E0A">
        <w:rPr>
          <w:noProof/>
          <w:lang w:eastAsia="cs-CZ"/>
        </w:rPr>
        <w:t>jednotlivých zahradních p</w:t>
      </w:r>
      <w:r w:rsidR="0022195B">
        <w:rPr>
          <w:noProof/>
          <w:lang w:eastAsia="cs-CZ"/>
        </w:rPr>
        <w:t xml:space="preserve">rvků do prostoru školní zahrady </w:t>
      </w:r>
      <w:r w:rsidR="00413C59">
        <w:rPr>
          <w:noProof/>
          <w:lang w:eastAsia="cs-CZ"/>
        </w:rPr>
        <w:t>(</w:t>
      </w:r>
      <w:r w:rsidR="0022195B">
        <w:rPr>
          <w:noProof/>
          <w:lang w:eastAsia="cs-CZ"/>
        </w:rPr>
        <w:t>viz obrázek 9</w:t>
      </w:r>
      <w:r w:rsidR="00413C59">
        <w:rPr>
          <w:noProof/>
          <w:lang w:eastAsia="cs-CZ"/>
        </w:rPr>
        <w:t>)</w:t>
      </w:r>
      <w:r w:rsidR="0022195B">
        <w:rPr>
          <w:noProof/>
          <w:lang w:eastAsia="cs-CZ"/>
        </w:rPr>
        <w:t>.</w:t>
      </w:r>
    </w:p>
    <w:p w14:paraId="3D1E9120" w14:textId="77777777" w:rsidR="0022195B" w:rsidRDefault="0022195B" w:rsidP="0022195B">
      <w:pPr>
        <w:ind w:firstLine="360"/>
        <w:jc w:val="both"/>
        <w:rPr>
          <w:noProof/>
          <w:lang w:eastAsia="cs-CZ"/>
        </w:rPr>
      </w:pPr>
    </w:p>
    <w:p w14:paraId="251937B9" w14:textId="40E86EEC" w:rsidR="005D0BB7" w:rsidRDefault="0022195B" w:rsidP="0022195B">
      <w:pPr>
        <w:jc w:val="center"/>
        <w:rPr>
          <w:noProof/>
          <w:lang w:eastAsia="cs-CZ"/>
        </w:rPr>
      </w:pPr>
      <w:r>
        <w:rPr>
          <w:noProof/>
          <w:lang w:eastAsia="cs-CZ"/>
        </w:rPr>
        <w:lastRenderedPageBreak/>
        <mc:AlternateContent>
          <mc:Choice Requires="wps">
            <w:drawing>
              <wp:anchor distT="0" distB="0" distL="114300" distR="114300" simplePos="0" relativeHeight="251688960" behindDoc="0" locked="0" layoutInCell="1" allowOverlap="1" wp14:anchorId="62CC5544" wp14:editId="3742760F">
                <wp:simplePos x="0" y="0"/>
                <wp:positionH relativeFrom="margin">
                  <wp:posOffset>-110837</wp:posOffset>
                </wp:positionH>
                <wp:positionV relativeFrom="paragraph">
                  <wp:posOffset>116</wp:posOffset>
                </wp:positionV>
                <wp:extent cx="5534660" cy="635"/>
                <wp:effectExtent l="0" t="0" r="8890" b="3175"/>
                <wp:wrapThrough wrapText="bothSides">
                  <wp:wrapPolygon edited="0">
                    <wp:start x="0" y="0"/>
                    <wp:lineTo x="0" y="20079"/>
                    <wp:lineTo x="21560" y="20079"/>
                    <wp:lineTo x="21560" y="0"/>
                    <wp:lineTo x="0" y="0"/>
                  </wp:wrapPolygon>
                </wp:wrapThrough>
                <wp:docPr id="26" name="Textové pole 26"/>
                <wp:cNvGraphicFramePr/>
                <a:graphic xmlns:a="http://schemas.openxmlformats.org/drawingml/2006/main">
                  <a:graphicData uri="http://schemas.microsoft.com/office/word/2010/wordprocessingShape">
                    <wps:wsp>
                      <wps:cNvSpPr txBox="1"/>
                      <wps:spPr>
                        <a:xfrm>
                          <a:off x="0" y="0"/>
                          <a:ext cx="5534660" cy="635"/>
                        </a:xfrm>
                        <a:prstGeom prst="rect">
                          <a:avLst/>
                        </a:prstGeom>
                        <a:solidFill>
                          <a:prstClr val="white"/>
                        </a:solidFill>
                        <a:ln>
                          <a:noFill/>
                        </a:ln>
                      </wps:spPr>
                      <wps:txbx>
                        <w:txbxContent>
                          <w:p w14:paraId="0381A82D" w14:textId="106CDA4C" w:rsidR="0022195B" w:rsidRPr="00D11B84" w:rsidRDefault="0022195B" w:rsidP="0022195B">
                            <w:pPr>
                              <w:pStyle w:val="Titulek"/>
                              <w:jc w:val="center"/>
                              <w:rPr>
                                <w:noProof/>
                                <w:sz w:val="21"/>
                                <w:szCs w:val="21"/>
                              </w:rPr>
                            </w:pPr>
                            <w:r>
                              <w:rPr>
                                <w:noProof/>
                                <w:lang w:eastAsia="cs-CZ"/>
                              </w:rPr>
                              <w:drawing>
                                <wp:inline distT="0" distB="0" distL="0" distR="0" wp14:anchorId="3AFF57D9" wp14:editId="16ABFE6F">
                                  <wp:extent cx="5191405" cy="3622963"/>
                                  <wp:effectExtent l="133350" t="114300" r="142875" b="1682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8983" t="16138" r="28429" b="6218"/>
                                          <a:stretch/>
                                        </pic:blipFill>
                                        <pic:spPr bwMode="auto">
                                          <a:xfrm>
                                            <a:off x="0" y="0"/>
                                            <a:ext cx="5229419" cy="364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Obrázek 9 – Rozmístění zahradních prvků na pozemku školní zahrady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CC5544" id="Textové pole 26" o:spid="_x0000_s1035" type="#_x0000_t202" style="position:absolute;left:0;text-align:left;margin-left:-8.75pt;margin-top:0;width:435.8pt;height:.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" stroked="f">
                <v:textbox style="mso-fit-shape-to-text:t" inset="0,0,0,0">
                  <w:txbxContent>
                    <w:p w14:paraId="0381A82D" w14:textId="106CDA4C" w:rsidR="0022195B" w:rsidRPr="00D11B84" w:rsidRDefault="0022195B" w:rsidP="0022195B">
                      <w:pPr>
                        <w:pStyle w:val="Titulek"/>
                        <w:jc w:val="center"/>
                        <w:rPr>
                          <w:noProof/>
                          <w:sz w:val="21"/>
                          <w:szCs w:val="21"/>
                        </w:rPr>
                      </w:pPr>
                      <w:r>
                        <w:rPr>
                          <w:noProof/>
                          <w:lang w:eastAsia="cs-CZ"/>
                        </w:rPr>
                        <w:drawing>
                          <wp:inline distT="0" distB="0" distL="0" distR="0" wp14:anchorId="3AFF57D9" wp14:editId="16ABFE6F">
                            <wp:extent cx="5191405" cy="3622963"/>
                            <wp:effectExtent l="133350" t="114300" r="142875" b="1682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8983" t="16138" r="28429" b="6218"/>
                                    <a:stretch/>
                                  </pic:blipFill>
                                  <pic:spPr bwMode="auto">
                                    <a:xfrm>
                                      <a:off x="0" y="0"/>
                                      <a:ext cx="5229419" cy="364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Obrázek 9 – Rozmístění zahradních prvků na pozemku školní zahrady</w:t>
                      </w:r>
                    </w:p>
                  </w:txbxContent>
                </v:textbox>
                <w10:wrap type="through" anchorx="margin"/>
              </v:shape>
            </w:pict>
          </mc:Fallback>
        </mc:AlternateContent>
      </w:r>
    </w:p>
    <w:p w14:paraId="40A0731A" w14:textId="345C6493" w:rsidR="005D0BB7" w:rsidRDefault="005D0BB7" w:rsidP="004E713B"/>
    <w:p w14:paraId="4F2F674B" w14:textId="77777777" w:rsidR="0022195B" w:rsidRDefault="0022195B" w:rsidP="00417E0A">
      <w:pPr>
        <w:pStyle w:val="Nadpis1"/>
      </w:pPr>
      <w:bookmarkStart w:id="17" w:name="_Toc106032713"/>
    </w:p>
    <w:p w14:paraId="65B399B0" w14:textId="0084F6E2" w:rsidR="0022195B" w:rsidRDefault="0022195B" w:rsidP="00417E0A">
      <w:pPr>
        <w:pStyle w:val="Nadpis1"/>
      </w:pPr>
    </w:p>
    <w:p w14:paraId="67A40E40" w14:textId="77777777" w:rsidR="0022195B" w:rsidRDefault="0022195B" w:rsidP="00417E0A">
      <w:pPr>
        <w:pStyle w:val="Nadpis1"/>
      </w:pPr>
    </w:p>
    <w:p w14:paraId="3B0AA206" w14:textId="77777777" w:rsidR="0022195B" w:rsidRDefault="0022195B" w:rsidP="00417E0A">
      <w:pPr>
        <w:pStyle w:val="Nadpis1"/>
      </w:pPr>
    </w:p>
    <w:p w14:paraId="0A3ADD9E" w14:textId="77777777" w:rsidR="0022195B" w:rsidRDefault="0022195B" w:rsidP="00417E0A">
      <w:pPr>
        <w:pStyle w:val="Nadpis1"/>
      </w:pPr>
    </w:p>
    <w:p w14:paraId="3C39DCBD" w14:textId="77777777" w:rsidR="0022195B" w:rsidRDefault="0022195B" w:rsidP="00417E0A">
      <w:pPr>
        <w:pStyle w:val="Nadpis1"/>
      </w:pPr>
    </w:p>
    <w:p w14:paraId="3B796C88" w14:textId="77777777" w:rsidR="0022195B" w:rsidRDefault="0022195B" w:rsidP="00417E0A">
      <w:pPr>
        <w:pStyle w:val="Nadpis1"/>
      </w:pPr>
    </w:p>
    <w:p w14:paraId="51D3E859" w14:textId="5F4CAC49" w:rsidR="0022195B" w:rsidRDefault="0022195B" w:rsidP="00417E0A">
      <w:pPr>
        <w:pStyle w:val="Nadpis1"/>
      </w:pPr>
    </w:p>
    <w:p w14:paraId="1B7A4832" w14:textId="3D3075E3" w:rsidR="0022195B" w:rsidRDefault="0022195B" w:rsidP="0022195B"/>
    <w:p w14:paraId="0727697F" w14:textId="0E06F36C" w:rsidR="0022195B" w:rsidRDefault="0022195B" w:rsidP="0022195B"/>
    <w:p w14:paraId="3BB5383F" w14:textId="323BA3B3" w:rsidR="0022195B" w:rsidRDefault="0022195B" w:rsidP="0022195B"/>
    <w:p w14:paraId="3503E990" w14:textId="7224037D" w:rsidR="0022195B" w:rsidRDefault="0022195B" w:rsidP="0022195B"/>
    <w:p w14:paraId="6AA6CBDE" w14:textId="1BE7EE6C" w:rsidR="0022195B" w:rsidRDefault="0022195B" w:rsidP="0022195B"/>
    <w:p w14:paraId="2BB278DB" w14:textId="78D3384E" w:rsidR="0022195B" w:rsidRDefault="0022195B" w:rsidP="0022195B"/>
    <w:p w14:paraId="5A2404DE" w14:textId="32DB8E4B" w:rsidR="0022195B" w:rsidRDefault="0022195B" w:rsidP="0022195B"/>
    <w:p w14:paraId="2BEE9E53" w14:textId="77777777" w:rsidR="0022195B" w:rsidRPr="0022195B" w:rsidRDefault="0022195B" w:rsidP="0022195B"/>
    <w:p w14:paraId="138F8A70" w14:textId="3C458389" w:rsidR="00417E0A" w:rsidRDefault="00417E0A" w:rsidP="00417E0A">
      <w:pPr>
        <w:pStyle w:val="Nadpis1"/>
      </w:pPr>
      <w:r>
        <w:lastRenderedPageBreak/>
        <w:t>4. část projektu – Využití externích modulů při zkoumání fyzikálních veličin</w:t>
      </w:r>
      <w:bookmarkEnd w:id="17"/>
    </w:p>
    <w:p w14:paraId="22E694E6" w14:textId="02EB0E48" w:rsidR="00417E0A" w:rsidRDefault="00417E0A" w:rsidP="00417E0A"/>
    <w:p w14:paraId="0E8F81A7" w14:textId="1666444C" w:rsidR="00417E0A" w:rsidRDefault="00417E0A" w:rsidP="00417E0A">
      <w:r>
        <w:t>Časová náročnost:</w:t>
      </w:r>
      <w:r w:rsidR="00C36A1B">
        <w:t xml:space="preserve"> každá laboratorní práce je naplánovaná na 2 vyučovací hodiny</w:t>
      </w:r>
    </w:p>
    <w:p w14:paraId="20B344D7" w14:textId="44FBF0C4" w:rsidR="00417E0A" w:rsidRDefault="00417E0A" w:rsidP="00417E0A">
      <w:r>
        <w:t>Cílová skupina: žáci 2. stupně</w:t>
      </w:r>
    </w:p>
    <w:p w14:paraId="105064C6" w14:textId="7736C409" w:rsidR="00417E0A" w:rsidRDefault="00417E0A" w:rsidP="00417E0A"/>
    <w:p w14:paraId="0B0B91BF" w14:textId="59215802" w:rsidR="00417E0A" w:rsidRDefault="00417E0A" w:rsidP="0022195B">
      <w:pPr>
        <w:ind w:firstLine="708"/>
        <w:jc w:val="both"/>
      </w:pPr>
      <w:r>
        <w:t xml:space="preserve">V závěrečné části projektu jsme se zaměřili na využití jednotlivých externích modulů při laboratorních činnostech žáků 2. stupně v hodinách vzdělávacího předmětu </w:t>
      </w:r>
      <w:r w:rsidR="00413C59">
        <w:t>f</w:t>
      </w:r>
      <w:r>
        <w:t>yzika.</w:t>
      </w:r>
    </w:p>
    <w:p w14:paraId="6DB4F7B6" w14:textId="528FF0FC" w:rsidR="002C25E6" w:rsidRDefault="002C25E6" w:rsidP="00417E0A">
      <w:pPr>
        <w:jc w:val="both"/>
      </w:pPr>
    </w:p>
    <w:p w14:paraId="771CD4BA" w14:textId="3ACDE927" w:rsidR="002C25E6" w:rsidRDefault="002C25E6" w:rsidP="00417E0A">
      <w:pPr>
        <w:jc w:val="both"/>
      </w:pPr>
      <w:r>
        <w:t>Laboratorní práce</w:t>
      </w:r>
      <w:r w:rsidR="00EE2773">
        <w:t xml:space="preserve"> – Měření teploty vzduchu během dne</w:t>
      </w:r>
      <w:r w:rsidR="0053233A">
        <w:t xml:space="preserve"> </w:t>
      </w:r>
      <w:r w:rsidR="00413C59">
        <w:t>(</w:t>
      </w:r>
      <w:r w:rsidR="0053233A">
        <w:t>viz příloha č. 1</w:t>
      </w:r>
      <w:r w:rsidR="00413C59">
        <w:t>)</w:t>
      </w:r>
    </w:p>
    <w:p w14:paraId="23113C2F" w14:textId="3F5B2F31" w:rsidR="0053233A" w:rsidRDefault="0053233A" w:rsidP="00417E0A">
      <w:pPr>
        <w:jc w:val="both"/>
      </w:pPr>
      <w:r>
        <w:t xml:space="preserve">Laboratorní práce </w:t>
      </w:r>
      <w:r w:rsidR="00900DAE">
        <w:t>–</w:t>
      </w:r>
      <w:r>
        <w:t xml:space="preserve"> </w:t>
      </w:r>
      <w:r w:rsidR="00900DAE">
        <w:t xml:space="preserve">Souvislost tlaku vzduchu s vývojem počasí </w:t>
      </w:r>
      <w:r w:rsidR="00413C59">
        <w:t>(</w:t>
      </w:r>
      <w:r w:rsidR="00900DAE">
        <w:t>viz příloha č. 2</w:t>
      </w:r>
      <w:r w:rsidR="00413C59">
        <w:t>)</w:t>
      </w:r>
    </w:p>
    <w:p w14:paraId="300A5FDA" w14:textId="190BEB31" w:rsidR="0053233A" w:rsidRDefault="0053233A" w:rsidP="00417E0A">
      <w:pPr>
        <w:jc w:val="both"/>
      </w:pPr>
    </w:p>
    <w:p w14:paraId="794A64BB" w14:textId="36074109" w:rsidR="0053233A" w:rsidRDefault="0053233A" w:rsidP="00417E0A">
      <w:pPr>
        <w:jc w:val="both"/>
      </w:pPr>
    </w:p>
    <w:p w14:paraId="4F56CDB6" w14:textId="501E97FB" w:rsidR="0053233A" w:rsidRDefault="0053233A" w:rsidP="00417E0A">
      <w:pPr>
        <w:jc w:val="both"/>
      </w:pPr>
    </w:p>
    <w:p w14:paraId="15DF99B2" w14:textId="7263266A" w:rsidR="0053233A" w:rsidRDefault="0053233A" w:rsidP="0053233A">
      <w:pPr>
        <w:pStyle w:val="Nadpis1"/>
      </w:pPr>
    </w:p>
    <w:p w14:paraId="60C59CED" w14:textId="18222A02" w:rsidR="0053233A" w:rsidRDefault="0053233A" w:rsidP="0053233A"/>
    <w:p w14:paraId="71B25681" w14:textId="61AD9383" w:rsidR="0053233A" w:rsidRDefault="0053233A" w:rsidP="0053233A"/>
    <w:p w14:paraId="5B010425" w14:textId="5108ED6F" w:rsidR="0053233A" w:rsidRDefault="0053233A" w:rsidP="0053233A"/>
    <w:p w14:paraId="5E89AE0A" w14:textId="62E692FE" w:rsidR="0053233A" w:rsidRDefault="0053233A" w:rsidP="0053233A"/>
    <w:p w14:paraId="42A2008D" w14:textId="5BFBF8BD" w:rsidR="0053233A" w:rsidRDefault="0053233A" w:rsidP="0053233A"/>
    <w:p w14:paraId="6C824A7E" w14:textId="5D70A9D3" w:rsidR="0053233A" w:rsidRDefault="0053233A" w:rsidP="0053233A"/>
    <w:p w14:paraId="462FECC7" w14:textId="77777777" w:rsidR="0053233A" w:rsidRPr="0053233A" w:rsidRDefault="0053233A" w:rsidP="0053233A"/>
    <w:p w14:paraId="40B9625B" w14:textId="231FCBF1" w:rsidR="0053233A" w:rsidRDefault="0053233A" w:rsidP="0053233A">
      <w:pPr>
        <w:pStyle w:val="Nadpis1"/>
      </w:pPr>
      <w:bookmarkStart w:id="18" w:name="_Toc106032714"/>
      <w:r>
        <w:lastRenderedPageBreak/>
        <w:t>Přílohy</w:t>
      </w:r>
      <w:bookmarkEnd w:id="18"/>
    </w:p>
    <w:p w14:paraId="700C7C40" w14:textId="70F3DF08" w:rsidR="0053233A" w:rsidRDefault="0053233A" w:rsidP="0053233A">
      <w:pPr>
        <w:pStyle w:val="Nadpis2"/>
        <w:jc w:val="left"/>
      </w:pPr>
      <w:bookmarkStart w:id="19" w:name="_Toc106032715"/>
      <w:r>
        <w:t>Příloha č. 1</w:t>
      </w:r>
      <w:bookmarkEnd w:id="19"/>
    </w:p>
    <w:tbl>
      <w:tblPr>
        <w:tblpPr w:leftFromText="141" w:rightFromText="141" w:vertAnchor="text"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1"/>
      </w:tblGrid>
      <w:tr w:rsidR="0053233A" w:rsidRPr="001B21F4" w14:paraId="65D97360" w14:textId="77777777" w:rsidTr="0053233A">
        <w:trPr>
          <w:trHeight w:val="562"/>
        </w:trPr>
        <w:tc>
          <w:tcPr>
            <w:tcW w:w="9056" w:type="dxa"/>
            <w:gridSpan w:val="2"/>
            <w:shd w:val="clear" w:color="auto" w:fill="F2F2F2"/>
            <w:vAlign w:val="center"/>
          </w:tcPr>
          <w:p w14:paraId="237BF7AD" w14:textId="282E48FD" w:rsidR="0053233A" w:rsidRPr="001B21F4" w:rsidRDefault="0053233A" w:rsidP="0053233A">
            <w:pPr>
              <w:spacing w:after="0" w:line="240" w:lineRule="auto"/>
              <w:jc w:val="center"/>
              <w:rPr>
                <w:rFonts w:cstheme="minorHAnsi"/>
                <w:b/>
              </w:rPr>
            </w:pPr>
            <w:r w:rsidRPr="001B21F4">
              <w:rPr>
                <w:rFonts w:cstheme="minorHAnsi"/>
                <w:b/>
              </w:rPr>
              <w:t>LABORATORNÍ PRÁCE</w:t>
            </w:r>
          </w:p>
        </w:tc>
      </w:tr>
      <w:tr w:rsidR="0053233A" w:rsidRPr="001B21F4" w14:paraId="4E214EF2" w14:textId="77777777" w:rsidTr="0053233A">
        <w:trPr>
          <w:trHeight w:val="596"/>
        </w:trPr>
        <w:tc>
          <w:tcPr>
            <w:tcW w:w="9056" w:type="dxa"/>
            <w:gridSpan w:val="2"/>
            <w:shd w:val="clear" w:color="auto" w:fill="F2F2F2"/>
            <w:vAlign w:val="center"/>
          </w:tcPr>
          <w:p w14:paraId="622C074F" w14:textId="77777777" w:rsidR="0053233A" w:rsidRPr="001B21F4" w:rsidRDefault="0053233A" w:rsidP="0053233A">
            <w:pPr>
              <w:spacing w:after="0" w:line="240" w:lineRule="auto"/>
              <w:jc w:val="center"/>
              <w:rPr>
                <w:rFonts w:cstheme="minorHAnsi"/>
                <w:b/>
              </w:rPr>
            </w:pPr>
            <w:r w:rsidRPr="001B21F4">
              <w:rPr>
                <w:rFonts w:cstheme="minorHAnsi"/>
                <w:b/>
              </w:rPr>
              <w:t>Teplota</w:t>
            </w:r>
          </w:p>
        </w:tc>
      </w:tr>
      <w:tr w:rsidR="0053233A" w:rsidRPr="001B21F4" w14:paraId="66144FE8" w14:textId="77777777" w:rsidTr="0053233A">
        <w:trPr>
          <w:trHeight w:val="515"/>
        </w:trPr>
        <w:tc>
          <w:tcPr>
            <w:tcW w:w="9056" w:type="dxa"/>
            <w:gridSpan w:val="2"/>
            <w:shd w:val="clear" w:color="auto" w:fill="auto"/>
            <w:vAlign w:val="center"/>
          </w:tcPr>
          <w:p w14:paraId="6EDE6D4F" w14:textId="77777777" w:rsidR="0053233A" w:rsidRPr="001B21F4" w:rsidRDefault="0053233A" w:rsidP="0053233A">
            <w:pPr>
              <w:spacing w:after="0" w:line="240" w:lineRule="auto"/>
              <w:rPr>
                <w:rFonts w:cstheme="minorHAnsi"/>
                <w:b/>
              </w:rPr>
            </w:pPr>
            <w:r w:rsidRPr="001B21F4">
              <w:rPr>
                <w:rFonts w:cstheme="minorHAnsi"/>
                <w:b/>
              </w:rPr>
              <w:t>Téma: Měření teploty vzduchu během dne</w:t>
            </w:r>
          </w:p>
        </w:tc>
      </w:tr>
      <w:tr w:rsidR="0053233A" w:rsidRPr="001B21F4" w14:paraId="5B1B1C87" w14:textId="77777777" w:rsidTr="0053233A">
        <w:trPr>
          <w:trHeight w:val="449"/>
        </w:trPr>
        <w:tc>
          <w:tcPr>
            <w:tcW w:w="4525" w:type="dxa"/>
            <w:shd w:val="clear" w:color="auto" w:fill="auto"/>
            <w:vAlign w:val="center"/>
          </w:tcPr>
          <w:p w14:paraId="344A59D0" w14:textId="77777777" w:rsidR="0053233A" w:rsidRPr="001B21F4" w:rsidRDefault="0053233A" w:rsidP="0053233A">
            <w:pPr>
              <w:spacing w:after="0" w:line="240" w:lineRule="auto"/>
              <w:rPr>
                <w:rFonts w:cstheme="minorHAnsi"/>
              </w:rPr>
            </w:pPr>
            <w:r w:rsidRPr="001B21F4">
              <w:rPr>
                <w:rFonts w:cstheme="minorHAnsi"/>
              </w:rPr>
              <w:t>Jméno:</w:t>
            </w:r>
          </w:p>
        </w:tc>
        <w:tc>
          <w:tcPr>
            <w:tcW w:w="4531" w:type="dxa"/>
            <w:shd w:val="clear" w:color="auto" w:fill="auto"/>
            <w:vAlign w:val="center"/>
          </w:tcPr>
          <w:p w14:paraId="236454EF" w14:textId="77777777" w:rsidR="0053233A" w:rsidRPr="001B21F4" w:rsidRDefault="0053233A" w:rsidP="0053233A">
            <w:pPr>
              <w:tabs>
                <w:tab w:val="left" w:pos="0"/>
              </w:tabs>
              <w:spacing w:after="0" w:line="240" w:lineRule="auto"/>
              <w:rPr>
                <w:rFonts w:cstheme="minorHAnsi"/>
              </w:rPr>
            </w:pPr>
            <w:r w:rsidRPr="001B21F4">
              <w:rPr>
                <w:rFonts w:cstheme="minorHAnsi"/>
              </w:rPr>
              <w:t>Školní rok:</w:t>
            </w:r>
          </w:p>
        </w:tc>
      </w:tr>
      <w:tr w:rsidR="0053233A" w:rsidRPr="001B21F4" w14:paraId="2A2423DA" w14:textId="77777777" w:rsidTr="0053233A">
        <w:trPr>
          <w:trHeight w:val="448"/>
        </w:trPr>
        <w:tc>
          <w:tcPr>
            <w:tcW w:w="4525" w:type="dxa"/>
            <w:shd w:val="clear" w:color="auto" w:fill="auto"/>
            <w:vAlign w:val="center"/>
          </w:tcPr>
          <w:p w14:paraId="3A2260BA" w14:textId="77777777" w:rsidR="0053233A" w:rsidRPr="001B21F4" w:rsidRDefault="0053233A" w:rsidP="0053233A">
            <w:pPr>
              <w:spacing w:after="0" w:line="240" w:lineRule="auto"/>
              <w:rPr>
                <w:rFonts w:cstheme="minorHAnsi"/>
              </w:rPr>
            </w:pPr>
            <w:r w:rsidRPr="001B21F4">
              <w:rPr>
                <w:rFonts w:cstheme="minorHAnsi"/>
              </w:rPr>
              <w:t>Třída:</w:t>
            </w:r>
          </w:p>
        </w:tc>
        <w:tc>
          <w:tcPr>
            <w:tcW w:w="4531" w:type="dxa"/>
            <w:shd w:val="clear" w:color="auto" w:fill="auto"/>
            <w:vAlign w:val="center"/>
          </w:tcPr>
          <w:p w14:paraId="53E598CF" w14:textId="77777777" w:rsidR="0053233A" w:rsidRPr="001B21F4" w:rsidRDefault="0053233A" w:rsidP="0053233A">
            <w:pPr>
              <w:spacing w:after="0" w:line="240" w:lineRule="auto"/>
              <w:rPr>
                <w:rFonts w:cstheme="minorHAnsi"/>
              </w:rPr>
            </w:pPr>
            <w:r w:rsidRPr="001B21F4">
              <w:rPr>
                <w:rFonts w:cstheme="minorHAnsi"/>
              </w:rPr>
              <w:t>Datum provedení:</w:t>
            </w:r>
          </w:p>
        </w:tc>
      </w:tr>
    </w:tbl>
    <w:p w14:paraId="47803631" w14:textId="77777777" w:rsidR="0053233A" w:rsidRPr="001B21F4" w:rsidRDefault="0053233A" w:rsidP="0053233A">
      <w:pPr>
        <w:rPr>
          <w:rFonts w:cstheme="minorHAnsi"/>
        </w:rPr>
      </w:pPr>
    </w:p>
    <w:p w14:paraId="1CABC108" w14:textId="77777777" w:rsidR="0053233A" w:rsidRPr="001B21F4" w:rsidRDefault="0053233A" w:rsidP="0053233A">
      <w:pPr>
        <w:spacing w:after="0"/>
        <w:rPr>
          <w:rFonts w:cstheme="minorHAnsi"/>
        </w:rPr>
      </w:pPr>
    </w:p>
    <w:p w14:paraId="04191179" w14:textId="77777777" w:rsidR="0053233A" w:rsidRPr="001B21F4" w:rsidRDefault="0053233A" w:rsidP="0053233A">
      <w:pPr>
        <w:rPr>
          <w:rFonts w:cstheme="minorHAnsi"/>
        </w:rPr>
      </w:pPr>
      <w:r w:rsidRPr="001B21F4">
        <w:rPr>
          <w:rFonts w:cstheme="minorHAnsi"/>
          <w:b/>
        </w:rPr>
        <w:t>Zadání:</w:t>
      </w:r>
      <w:r w:rsidRPr="001B21F4">
        <w:rPr>
          <w:rFonts w:cstheme="minorHAnsi"/>
        </w:rPr>
        <w:t xml:space="preserve"> v průběhu libovolného dne měř průběžně teplotu venkovního vzduchu pravidelně každou hodinu</w:t>
      </w:r>
    </w:p>
    <w:p w14:paraId="50BFFFF6" w14:textId="77777777" w:rsidR="0053233A" w:rsidRDefault="0053233A" w:rsidP="0053233A">
      <w:pPr>
        <w:rPr>
          <w:rFonts w:cstheme="minorHAnsi"/>
          <w:b/>
        </w:rPr>
      </w:pPr>
    </w:p>
    <w:p w14:paraId="70CB5243" w14:textId="77777777" w:rsidR="0053233A" w:rsidRPr="001B21F4" w:rsidRDefault="0053233A" w:rsidP="0053233A">
      <w:pPr>
        <w:rPr>
          <w:rFonts w:cstheme="minorHAnsi"/>
        </w:rPr>
      </w:pPr>
      <w:r w:rsidRPr="001B21F4">
        <w:rPr>
          <w:rFonts w:cstheme="minorHAnsi"/>
          <w:b/>
        </w:rPr>
        <w:t>Pomůcky:</w:t>
      </w:r>
      <w:r w:rsidRPr="001B21F4">
        <w:rPr>
          <w:rFonts w:cstheme="minorHAnsi"/>
        </w:rPr>
        <w:t xml:space="preserve"> venkovní teploměr (využij data meteorologické stanice umístěné v areálu školy nebo externí modul pro měření teploty připojený k micro:bitu)</w:t>
      </w:r>
    </w:p>
    <w:p w14:paraId="431FC2A2" w14:textId="77777777" w:rsidR="0053233A" w:rsidRDefault="0053233A" w:rsidP="0053233A">
      <w:pPr>
        <w:spacing w:after="0"/>
        <w:rPr>
          <w:rFonts w:cstheme="minorHAnsi"/>
          <w:b/>
        </w:rPr>
      </w:pPr>
    </w:p>
    <w:p w14:paraId="347AA914" w14:textId="77777777" w:rsidR="0053233A" w:rsidRPr="001B21F4" w:rsidRDefault="0053233A" w:rsidP="0053233A">
      <w:pPr>
        <w:spacing w:after="0"/>
        <w:rPr>
          <w:rFonts w:cstheme="minorHAnsi"/>
          <w:b/>
        </w:rPr>
      </w:pPr>
      <w:r w:rsidRPr="001B21F4">
        <w:rPr>
          <w:rFonts w:cstheme="minorHAnsi"/>
          <w:b/>
        </w:rPr>
        <w:t xml:space="preserve">Postup: </w:t>
      </w:r>
    </w:p>
    <w:p w14:paraId="60B53124"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rPr>
        <w:t xml:space="preserve">V průběhu libovolného dne zaznamenávej údaje o venkovní teplotě do tabulky. </w:t>
      </w:r>
    </w:p>
    <w:p w14:paraId="222B19DB"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rPr>
        <w:t>Odpověz na otázky týkající se způsobu tvého měření.</w:t>
      </w:r>
    </w:p>
    <w:p w14:paraId="6A8BAFFC"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rPr>
        <w:t>Zjištěné údaje o teplotě zapiš do tabulky.</w:t>
      </w:r>
    </w:p>
    <w:p w14:paraId="0BEB570D"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rPr>
        <w:t>Zjištěné údaje o teplotě zaznač do grafu.</w:t>
      </w:r>
    </w:p>
    <w:p w14:paraId="5E7754E7" w14:textId="77777777" w:rsidR="0053233A" w:rsidRPr="001B21F4" w:rsidRDefault="0053233A" w:rsidP="0053233A">
      <w:pPr>
        <w:pStyle w:val="Odstavecseseznamem"/>
        <w:numPr>
          <w:ilvl w:val="0"/>
          <w:numId w:val="5"/>
        </w:numPr>
        <w:spacing w:after="0" w:line="276" w:lineRule="auto"/>
        <w:rPr>
          <w:rFonts w:cstheme="minorHAnsi"/>
        </w:rPr>
      </w:pPr>
      <w:r w:rsidRPr="001B21F4">
        <w:rPr>
          <w:rFonts w:cstheme="minorHAnsi"/>
        </w:rPr>
        <w:t xml:space="preserve">Ze zjištěných údajů vypočti průměrnou teplotu během dne (aritmetický průměr se vypočítá jako součet všech naměřených hodnot dělený počtem měření). </w:t>
      </w:r>
    </w:p>
    <w:p w14:paraId="23011130" w14:textId="77777777" w:rsidR="0053233A" w:rsidRPr="001B21F4" w:rsidRDefault="0053233A" w:rsidP="0053233A">
      <w:pPr>
        <w:spacing w:after="0"/>
        <w:rPr>
          <w:rFonts w:cstheme="minorHAnsi"/>
        </w:rPr>
      </w:pPr>
    </w:p>
    <w:p w14:paraId="7AFD2E28" w14:textId="77777777" w:rsidR="0053233A" w:rsidRDefault="0053233A" w:rsidP="0053233A">
      <w:pPr>
        <w:spacing w:after="0"/>
        <w:rPr>
          <w:rFonts w:cstheme="minorHAnsi"/>
          <w:b/>
        </w:rPr>
      </w:pPr>
    </w:p>
    <w:p w14:paraId="5DE0BEEC" w14:textId="77777777" w:rsidR="0053233A" w:rsidRPr="001B21F4" w:rsidRDefault="0053233A" w:rsidP="0053233A">
      <w:pPr>
        <w:spacing w:after="0"/>
        <w:rPr>
          <w:rFonts w:cstheme="minorHAnsi"/>
          <w:b/>
        </w:rPr>
      </w:pPr>
      <w:r w:rsidRPr="001B21F4">
        <w:rPr>
          <w:rFonts w:cstheme="minorHAnsi"/>
          <w:b/>
        </w:rPr>
        <w:t>Řešení:</w:t>
      </w:r>
    </w:p>
    <w:p w14:paraId="12095075" w14:textId="77777777" w:rsidR="0053233A" w:rsidRPr="001B21F4" w:rsidRDefault="0053233A" w:rsidP="0053233A">
      <w:pPr>
        <w:spacing w:after="0" w:line="360" w:lineRule="auto"/>
        <w:rPr>
          <w:rFonts w:cstheme="minorHAnsi"/>
        </w:rPr>
      </w:pPr>
      <w:r w:rsidRPr="001B21F4">
        <w:rPr>
          <w:rFonts w:cstheme="minorHAnsi"/>
        </w:rPr>
        <w:tab/>
        <w:t>Který den měření provádím (zapiš datum)?</w:t>
      </w:r>
      <w:r w:rsidRPr="001B21F4">
        <w:rPr>
          <w:rFonts w:cstheme="minorHAnsi"/>
        </w:rPr>
        <w:tab/>
      </w:r>
      <w:r w:rsidRPr="001B21F4">
        <w:rPr>
          <w:rFonts w:cstheme="minorHAnsi"/>
        </w:rPr>
        <w:tab/>
        <w:t>____________________________</w:t>
      </w:r>
    </w:p>
    <w:p w14:paraId="0A60617D" w14:textId="77777777" w:rsidR="0053233A" w:rsidRPr="001B21F4" w:rsidRDefault="0053233A" w:rsidP="0053233A">
      <w:pPr>
        <w:spacing w:after="0" w:line="360" w:lineRule="auto"/>
        <w:rPr>
          <w:rFonts w:cstheme="minorHAnsi"/>
        </w:rPr>
      </w:pPr>
      <w:r w:rsidRPr="001B21F4">
        <w:rPr>
          <w:rFonts w:cstheme="minorHAnsi"/>
        </w:rPr>
        <w:tab/>
        <w:t>Jakým přístrojem měření provádím?</w:t>
      </w:r>
      <w:r w:rsidRPr="001B21F4">
        <w:rPr>
          <w:rFonts w:cstheme="minorHAnsi"/>
        </w:rPr>
        <w:tab/>
      </w:r>
      <w:r w:rsidRPr="001B21F4">
        <w:rPr>
          <w:rFonts w:cstheme="minorHAnsi"/>
        </w:rPr>
        <w:tab/>
      </w:r>
      <w:r w:rsidRPr="001B21F4">
        <w:rPr>
          <w:rFonts w:cstheme="minorHAnsi"/>
        </w:rPr>
        <w:tab/>
        <w:t>____________________________</w:t>
      </w:r>
    </w:p>
    <w:p w14:paraId="2E88A8BE" w14:textId="77777777" w:rsidR="0053233A" w:rsidRPr="001B21F4" w:rsidRDefault="0053233A" w:rsidP="0053233A">
      <w:pPr>
        <w:spacing w:after="0" w:line="360" w:lineRule="auto"/>
        <w:rPr>
          <w:rFonts w:cstheme="minorHAnsi"/>
        </w:rPr>
      </w:pPr>
    </w:p>
    <w:p w14:paraId="3F3E34B0" w14:textId="77777777" w:rsidR="0022195B" w:rsidRDefault="0022195B" w:rsidP="0053233A">
      <w:pPr>
        <w:spacing w:after="0" w:line="360" w:lineRule="auto"/>
        <w:rPr>
          <w:rFonts w:cstheme="minorHAnsi"/>
          <w:b/>
        </w:rPr>
      </w:pPr>
    </w:p>
    <w:p w14:paraId="29CDBBF8" w14:textId="77777777" w:rsidR="0022195B" w:rsidRDefault="0022195B" w:rsidP="0053233A">
      <w:pPr>
        <w:spacing w:after="0" w:line="360" w:lineRule="auto"/>
        <w:rPr>
          <w:rFonts w:cstheme="minorHAnsi"/>
          <w:b/>
        </w:rPr>
      </w:pPr>
    </w:p>
    <w:p w14:paraId="2039F0F8" w14:textId="77777777" w:rsidR="0022195B" w:rsidRDefault="0022195B" w:rsidP="0053233A">
      <w:pPr>
        <w:spacing w:after="0" w:line="360" w:lineRule="auto"/>
        <w:rPr>
          <w:rFonts w:cstheme="minorHAnsi"/>
          <w:b/>
        </w:rPr>
      </w:pPr>
    </w:p>
    <w:p w14:paraId="08595917" w14:textId="77777777" w:rsidR="0022195B" w:rsidRDefault="0022195B" w:rsidP="0053233A">
      <w:pPr>
        <w:spacing w:after="0" w:line="360" w:lineRule="auto"/>
        <w:rPr>
          <w:rFonts w:cstheme="minorHAnsi"/>
          <w:b/>
        </w:rPr>
      </w:pPr>
    </w:p>
    <w:p w14:paraId="5BD9B9B2" w14:textId="4DB821E3" w:rsidR="0053233A" w:rsidRPr="001B21F4" w:rsidRDefault="0053233A" w:rsidP="0053233A">
      <w:pPr>
        <w:spacing w:after="0" w:line="360" w:lineRule="auto"/>
        <w:rPr>
          <w:rFonts w:cstheme="minorHAnsi"/>
          <w:b/>
        </w:rPr>
      </w:pPr>
      <w:r w:rsidRPr="001B21F4">
        <w:rPr>
          <w:rFonts w:cstheme="minorHAnsi"/>
          <w:b/>
        </w:rPr>
        <w:lastRenderedPageBreak/>
        <w:t>Údaje o naměřené teplotě zaznamenané do tabulky:</w:t>
      </w:r>
    </w:p>
    <w:tbl>
      <w:tblPr>
        <w:tblStyle w:val="Mkatabulky"/>
        <w:tblW w:w="0" w:type="auto"/>
        <w:tblLayout w:type="fixed"/>
        <w:tblCellMar>
          <w:left w:w="0" w:type="dxa"/>
          <w:right w:w="0" w:type="dxa"/>
        </w:tblCellMar>
        <w:tblLook w:val="04A0" w:firstRow="1" w:lastRow="0" w:firstColumn="1" w:lastColumn="0" w:noHBand="0" w:noVBand="1"/>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53233A" w:rsidRPr="001B21F4" w14:paraId="11CC160C" w14:textId="77777777" w:rsidTr="0053233A">
        <w:trPr>
          <w:cantSplit/>
          <w:trHeight w:val="791"/>
        </w:trPr>
        <w:tc>
          <w:tcPr>
            <w:tcW w:w="1757" w:type="dxa"/>
            <w:vAlign w:val="center"/>
          </w:tcPr>
          <w:p w14:paraId="4AB5C684" w14:textId="77777777" w:rsidR="0053233A" w:rsidRPr="001B21F4" w:rsidRDefault="0053233A" w:rsidP="0053233A">
            <w:pPr>
              <w:spacing w:line="360" w:lineRule="auto"/>
              <w:jc w:val="center"/>
              <w:rPr>
                <w:rFonts w:cstheme="minorHAnsi"/>
                <w:b/>
              </w:rPr>
            </w:pPr>
            <w:r w:rsidRPr="001B21F4">
              <w:rPr>
                <w:rFonts w:cstheme="minorHAnsi"/>
                <w:b/>
              </w:rPr>
              <w:t>čas (v hod)</w:t>
            </w:r>
          </w:p>
        </w:tc>
        <w:tc>
          <w:tcPr>
            <w:tcW w:w="283" w:type="dxa"/>
            <w:textDirection w:val="btLr"/>
          </w:tcPr>
          <w:p w14:paraId="3A8DA286" w14:textId="77777777" w:rsidR="0053233A" w:rsidRPr="001B21F4" w:rsidRDefault="0053233A" w:rsidP="0053233A">
            <w:pPr>
              <w:spacing w:line="360" w:lineRule="auto"/>
              <w:ind w:left="113" w:right="113"/>
              <w:jc w:val="center"/>
              <w:rPr>
                <w:rFonts w:cstheme="minorHAnsi"/>
              </w:rPr>
            </w:pPr>
            <w:r w:rsidRPr="001B21F4">
              <w:rPr>
                <w:rFonts w:cstheme="minorHAnsi"/>
              </w:rPr>
              <w:t>00:00</w:t>
            </w:r>
          </w:p>
        </w:tc>
        <w:tc>
          <w:tcPr>
            <w:tcW w:w="283" w:type="dxa"/>
            <w:textDirection w:val="btLr"/>
          </w:tcPr>
          <w:p w14:paraId="66A0D016" w14:textId="77777777" w:rsidR="0053233A" w:rsidRPr="001B21F4" w:rsidRDefault="0053233A" w:rsidP="0053233A">
            <w:pPr>
              <w:spacing w:line="360" w:lineRule="auto"/>
              <w:ind w:left="113" w:right="113"/>
              <w:jc w:val="center"/>
              <w:rPr>
                <w:rFonts w:cstheme="minorHAnsi"/>
              </w:rPr>
            </w:pPr>
            <w:r w:rsidRPr="001B21F4">
              <w:rPr>
                <w:rFonts w:cstheme="minorHAnsi"/>
              </w:rPr>
              <w:t>01:00</w:t>
            </w:r>
          </w:p>
        </w:tc>
        <w:tc>
          <w:tcPr>
            <w:tcW w:w="283" w:type="dxa"/>
            <w:textDirection w:val="btLr"/>
          </w:tcPr>
          <w:p w14:paraId="425BBAED" w14:textId="77777777" w:rsidR="0053233A" w:rsidRPr="001B21F4" w:rsidRDefault="0053233A" w:rsidP="0053233A">
            <w:pPr>
              <w:spacing w:line="360" w:lineRule="auto"/>
              <w:ind w:left="113" w:right="113"/>
              <w:jc w:val="center"/>
              <w:rPr>
                <w:rFonts w:cstheme="minorHAnsi"/>
              </w:rPr>
            </w:pPr>
            <w:r w:rsidRPr="001B21F4">
              <w:rPr>
                <w:rFonts w:cstheme="minorHAnsi"/>
              </w:rPr>
              <w:t>02:00</w:t>
            </w:r>
          </w:p>
        </w:tc>
        <w:tc>
          <w:tcPr>
            <w:tcW w:w="283" w:type="dxa"/>
            <w:textDirection w:val="btLr"/>
          </w:tcPr>
          <w:p w14:paraId="541EF541" w14:textId="77777777" w:rsidR="0053233A" w:rsidRPr="001B21F4" w:rsidRDefault="0053233A" w:rsidP="0053233A">
            <w:pPr>
              <w:spacing w:line="360" w:lineRule="auto"/>
              <w:ind w:left="113" w:right="113"/>
              <w:jc w:val="center"/>
              <w:rPr>
                <w:rFonts w:cstheme="minorHAnsi"/>
              </w:rPr>
            </w:pPr>
            <w:r w:rsidRPr="001B21F4">
              <w:rPr>
                <w:rFonts w:cstheme="minorHAnsi"/>
              </w:rPr>
              <w:t>03:00</w:t>
            </w:r>
          </w:p>
        </w:tc>
        <w:tc>
          <w:tcPr>
            <w:tcW w:w="283" w:type="dxa"/>
            <w:textDirection w:val="btLr"/>
          </w:tcPr>
          <w:p w14:paraId="42B3B2AD" w14:textId="77777777" w:rsidR="0053233A" w:rsidRPr="001B21F4" w:rsidRDefault="0053233A" w:rsidP="0053233A">
            <w:pPr>
              <w:spacing w:line="360" w:lineRule="auto"/>
              <w:ind w:left="113" w:right="113"/>
              <w:jc w:val="center"/>
              <w:rPr>
                <w:rFonts w:cstheme="minorHAnsi"/>
              </w:rPr>
            </w:pPr>
            <w:r w:rsidRPr="001B21F4">
              <w:rPr>
                <w:rFonts w:cstheme="minorHAnsi"/>
              </w:rPr>
              <w:t>04:00</w:t>
            </w:r>
          </w:p>
        </w:tc>
        <w:tc>
          <w:tcPr>
            <w:tcW w:w="283" w:type="dxa"/>
            <w:textDirection w:val="btLr"/>
          </w:tcPr>
          <w:p w14:paraId="02DA7E8D" w14:textId="77777777" w:rsidR="0053233A" w:rsidRPr="001B21F4" w:rsidRDefault="0053233A" w:rsidP="0053233A">
            <w:pPr>
              <w:spacing w:line="360" w:lineRule="auto"/>
              <w:ind w:left="113" w:right="113"/>
              <w:jc w:val="center"/>
              <w:rPr>
                <w:rFonts w:cstheme="minorHAnsi"/>
              </w:rPr>
            </w:pPr>
            <w:r w:rsidRPr="001B21F4">
              <w:rPr>
                <w:rFonts w:cstheme="minorHAnsi"/>
              </w:rPr>
              <w:t>05:00</w:t>
            </w:r>
          </w:p>
        </w:tc>
        <w:tc>
          <w:tcPr>
            <w:tcW w:w="283" w:type="dxa"/>
            <w:textDirection w:val="btLr"/>
          </w:tcPr>
          <w:p w14:paraId="1335A9B0" w14:textId="77777777" w:rsidR="0053233A" w:rsidRPr="001B21F4" w:rsidRDefault="0053233A" w:rsidP="0053233A">
            <w:pPr>
              <w:spacing w:line="360" w:lineRule="auto"/>
              <w:ind w:left="113" w:right="113"/>
              <w:jc w:val="center"/>
              <w:rPr>
                <w:rFonts w:cstheme="minorHAnsi"/>
              </w:rPr>
            </w:pPr>
            <w:r w:rsidRPr="001B21F4">
              <w:rPr>
                <w:rFonts w:cstheme="minorHAnsi"/>
              </w:rPr>
              <w:t>06:00</w:t>
            </w:r>
          </w:p>
        </w:tc>
        <w:tc>
          <w:tcPr>
            <w:tcW w:w="283" w:type="dxa"/>
            <w:textDirection w:val="btLr"/>
          </w:tcPr>
          <w:p w14:paraId="0CBB7CD7" w14:textId="77777777" w:rsidR="0053233A" w:rsidRPr="001B21F4" w:rsidRDefault="0053233A" w:rsidP="0053233A">
            <w:pPr>
              <w:spacing w:line="360" w:lineRule="auto"/>
              <w:ind w:left="113" w:right="113"/>
              <w:jc w:val="center"/>
              <w:rPr>
                <w:rFonts w:cstheme="minorHAnsi"/>
              </w:rPr>
            </w:pPr>
            <w:r w:rsidRPr="001B21F4">
              <w:rPr>
                <w:rFonts w:cstheme="minorHAnsi"/>
              </w:rPr>
              <w:t>07:00</w:t>
            </w:r>
          </w:p>
        </w:tc>
        <w:tc>
          <w:tcPr>
            <w:tcW w:w="283" w:type="dxa"/>
            <w:textDirection w:val="btLr"/>
          </w:tcPr>
          <w:p w14:paraId="0FB0FB8E" w14:textId="77777777" w:rsidR="0053233A" w:rsidRPr="001B21F4" w:rsidRDefault="0053233A" w:rsidP="0053233A">
            <w:pPr>
              <w:spacing w:line="360" w:lineRule="auto"/>
              <w:ind w:left="113" w:right="113"/>
              <w:jc w:val="center"/>
              <w:rPr>
                <w:rFonts w:cstheme="minorHAnsi"/>
              </w:rPr>
            </w:pPr>
            <w:r w:rsidRPr="001B21F4">
              <w:rPr>
                <w:rFonts w:cstheme="minorHAnsi"/>
              </w:rPr>
              <w:t>08:00</w:t>
            </w:r>
          </w:p>
        </w:tc>
        <w:tc>
          <w:tcPr>
            <w:tcW w:w="283" w:type="dxa"/>
            <w:textDirection w:val="btLr"/>
          </w:tcPr>
          <w:p w14:paraId="13AF39F3" w14:textId="77777777" w:rsidR="0053233A" w:rsidRPr="001B21F4" w:rsidRDefault="0053233A" w:rsidP="0053233A">
            <w:pPr>
              <w:spacing w:line="360" w:lineRule="auto"/>
              <w:ind w:left="113" w:right="113"/>
              <w:jc w:val="center"/>
              <w:rPr>
                <w:rFonts w:cstheme="minorHAnsi"/>
              </w:rPr>
            </w:pPr>
            <w:r w:rsidRPr="001B21F4">
              <w:rPr>
                <w:rFonts w:cstheme="minorHAnsi"/>
              </w:rPr>
              <w:t>09:00</w:t>
            </w:r>
          </w:p>
        </w:tc>
        <w:tc>
          <w:tcPr>
            <w:tcW w:w="283" w:type="dxa"/>
            <w:textDirection w:val="btLr"/>
          </w:tcPr>
          <w:p w14:paraId="444EDE11" w14:textId="77777777" w:rsidR="0053233A" w:rsidRPr="001B21F4" w:rsidRDefault="0053233A" w:rsidP="0053233A">
            <w:pPr>
              <w:spacing w:line="360" w:lineRule="auto"/>
              <w:ind w:left="113" w:right="113"/>
              <w:jc w:val="center"/>
              <w:rPr>
                <w:rFonts w:cstheme="minorHAnsi"/>
              </w:rPr>
            </w:pPr>
            <w:r w:rsidRPr="001B21F4">
              <w:rPr>
                <w:rFonts w:cstheme="minorHAnsi"/>
              </w:rPr>
              <w:t>10:00</w:t>
            </w:r>
          </w:p>
        </w:tc>
        <w:tc>
          <w:tcPr>
            <w:tcW w:w="283" w:type="dxa"/>
            <w:textDirection w:val="btLr"/>
          </w:tcPr>
          <w:p w14:paraId="20AA1442" w14:textId="77777777" w:rsidR="0053233A" w:rsidRPr="001B21F4" w:rsidRDefault="0053233A" w:rsidP="0053233A">
            <w:pPr>
              <w:spacing w:line="360" w:lineRule="auto"/>
              <w:ind w:left="113" w:right="113"/>
              <w:jc w:val="center"/>
              <w:rPr>
                <w:rFonts w:cstheme="minorHAnsi"/>
              </w:rPr>
            </w:pPr>
            <w:r w:rsidRPr="001B21F4">
              <w:rPr>
                <w:rFonts w:cstheme="minorHAnsi"/>
              </w:rPr>
              <w:t>11:00</w:t>
            </w:r>
          </w:p>
        </w:tc>
        <w:tc>
          <w:tcPr>
            <w:tcW w:w="283" w:type="dxa"/>
            <w:textDirection w:val="btLr"/>
          </w:tcPr>
          <w:p w14:paraId="37D7F8E6" w14:textId="77777777" w:rsidR="0053233A" w:rsidRPr="001B21F4" w:rsidRDefault="0053233A" w:rsidP="0053233A">
            <w:pPr>
              <w:spacing w:line="360" w:lineRule="auto"/>
              <w:ind w:left="113" w:right="113"/>
              <w:jc w:val="center"/>
              <w:rPr>
                <w:rFonts w:cstheme="minorHAnsi"/>
              </w:rPr>
            </w:pPr>
            <w:r w:rsidRPr="001B21F4">
              <w:rPr>
                <w:rFonts w:cstheme="minorHAnsi"/>
              </w:rPr>
              <w:t>12:00</w:t>
            </w:r>
          </w:p>
        </w:tc>
        <w:tc>
          <w:tcPr>
            <w:tcW w:w="283" w:type="dxa"/>
            <w:textDirection w:val="btLr"/>
          </w:tcPr>
          <w:p w14:paraId="73746FFC" w14:textId="77777777" w:rsidR="0053233A" w:rsidRPr="001B21F4" w:rsidRDefault="0053233A" w:rsidP="0053233A">
            <w:pPr>
              <w:spacing w:line="360" w:lineRule="auto"/>
              <w:ind w:left="113" w:right="113"/>
              <w:jc w:val="center"/>
              <w:rPr>
                <w:rFonts w:cstheme="minorHAnsi"/>
              </w:rPr>
            </w:pPr>
            <w:r w:rsidRPr="001B21F4">
              <w:rPr>
                <w:rFonts w:cstheme="minorHAnsi"/>
              </w:rPr>
              <w:t>13:00</w:t>
            </w:r>
          </w:p>
        </w:tc>
        <w:tc>
          <w:tcPr>
            <w:tcW w:w="283" w:type="dxa"/>
            <w:textDirection w:val="btLr"/>
          </w:tcPr>
          <w:p w14:paraId="54F90DFB" w14:textId="77777777" w:rsidR="0053233A" w:rsidRPr="001B21F4" w:rsidRDefault="0053233A" w:rsidP="0053233A">
            <w:pPr>
              <w:spacing w:line="360" w:lineRule="auto"/>
              <w:ind w:left="113" w:right="113"/>
              <w:jc w:val="center"/>
              <w:rPr>
                <w:rFonts w:cstheme="minorHAnsi"/>
              </w:rPr>
            </w:pPr>
            <w:r w:rsidRPr="001B21F4">
              <w:rPr>
                <w:rFonts w:cstheme="minorHAnsi"/>
              </w:rPr>
              <w:t>14:00</w:t>
            </w:r>
          </w:p>
        </w:tc>
        <w:tc>
          <w:tcPr>
            <w:tcW w:w="283" w:type="dxa"/>
            <w:textDirection w:val="btLr"/>
          </w:tcPr>
          <w:p w14:paraId="719A44B3" w14:textId="77777777" w:rsidR="0053233A" w:rsidRPr="001B21F4" w:rsidRDefault="0053233A" w:rsidP="0053233A">
            <w:pPr>
              <w:spacing w:line="360" w:lineRule="auto"/>
              <w:ind w:left="113" w:right="113"/>
              <w:jc w:val="center"/>
              <w:rPr>
                <w:rFonts w:cstheme="minorHAnsi"/>
              </w:rPr>
            </w:pPr>
            <w:r w:rsidRPr="001B21F4">
              <w:rPr>
                <w:rFonts w:cstheme="minorHAnsi"/>
              </w:rPr>
              <w:t>15:00</w:t>
            </w:r>
          </w:p>
        </w:tc>
        <w:tc>
          <w:tcPr>
            <w:tcW w:w="283" w:type="dxa"/>
            <w:textDirection w:val="btLr"/>
          </w:tcPr>
          <w:p w14:paraId="464A8428" w14:textId="77777777" w:rsidR="0053233A" w:rsidRPr="001B21F4" w:rsidRDefault="0053233A" w:rsidP="0053233A">
            <w:pPr>
              <w:spacing w:line="360" w:lineRule="auto"/>
              <w:ind w:left="113" w:right="113"/>
              <w:jc w:val="center"/>
              <w:rPr>
                <w:rFonts w:cstheme="minorHAnsi"/>
              </w:rPr>
            </w:pPr>
            <w:r w:rsidRPr="001B21F4">
              <w:rPr>
                <w:rFonts w:cstheme="minorHAnsi"/>
              </w:rPr>
              <w:t>16:00</w:t>
            </w:r>
          </w:p>
        </w:tc>
        <w:tc>
          <w:tcPr>
            <w:tcW w:w="283" w:type="dxa"/>
            <w:textDirection w:val="btLr"/>
          </w:tcPr>
          <w:p w14:paraId="33BCD98F" w14:textId="77777777" w:rsidR="0053233A" w:rsidRPr="001B21F4" w:rsidRDefault="0053233A" w:rsidP="0053233A">
            <w:pPr>
              <w:spacing w:line="360" w:lineRule="auto"/>
              <w:ind w:left="113" w:right="113"/>
              <w:jc w:val="center"/>
              <w:rPr>
                <w:rFonts w:cstheme="minorHAnsi"/>
              </w:rPr>
            </w:pPr>
            <w:r w:rsidRPr="001B21F4">
              <w:rPr>
                <w:rFonts w:cstheme="minorHAnsi"/>
              </w:rPr>
              <w:t>17:00</w:t>
            </w:r>
          </w:p>
        </w:tc>
        <w:tc>
          <w:tcPr>
            <w:tcW w:w="283" w:type="dxa"/>
            <w:textDirection w:val="btLr"/>
          </w:tcPr>
          <w:p w14:paraId="6EF3136B" w14:textId="77777777" w:rsidR="0053233A" w:rsidRPr="001B21F4" w:rsidRDefault="0053233A" w:rsidP="0053233A">
            <w:pPr>
              <w:spacing w:line="360" w:lineRule="auto"/>
              <w:ind w:left="113" w:right="113"/>
              <w:jc w:val="center"/>
              <w:rPr>
                <w:rFonts w:cstheme="minorHAnsi"/>
              </w:rPr>
            </w:pPr>
            <w:r w:rsidRPr="001B21F4">
              <w:rPr>
                <w:rFonts w:cstheme="minorHAnsi"/>
              </w:rPr>
              <w:t>18:00</w:t>
            </w:r>
          </w:p>
        </w:tc>
        <w:tc>
          <w:tcPr>
            <w:tcW w:w="283" w:type="dxa"/>
            <w:textDirection w:val="btLr"/>
          </w:tcPr>
          <w:p w14:paraId="7E3CF338" w14:textId="77777777" w:rsidR="0053233A" w:rsidRPr="001B21F4" w:rsidRDefault="0053233A" w:rsidP="0053233A">
            <w:pPr>
              <w:spacing w:line="360" w:lineRule="auto"/>
              <w:ind w:left="113" w:right="113"/>
              <w:jc w:val="center"/>
              <w:rPr>
                <w:rFonts w:cstheme="minorHAnsi"/>
              </w:rPr>
            </w:pPr>
            <w:r w:rsidRPr="001B21F4">
              <w:rPr>
                <w:rFonts w:cstheme="minorHAnsi"/>
              </w:rPr>
              <w:t>19:00</w:t>
            </w:r>
          </w:p>
        </w:tc>
        <w:tc>
          <w:tcPr>
            <w:tcW w:w="283" w:type="dxa"/>
            <w:textDirection w:val="btLr"/>
          </w:tcPr>
          <w:p w14:paraId="034B9539" w14:textId="77777777" w:rsidR="0053233A" w:rsidRPr="001B21F4" w:rsidRDefault="0053233A" w:rsidP="0053233A">
            <w:pPr>
              <w:spacing w:line="360" w:lineRule="auto"/>
              <w:ind w:left="113" w:right="113"/>
              <w:jc w:val="center"/>
              <w:rPr>
                <w:rFonts w:cstheme="minorHAnsi"/>
              </w:rPr>
            </w:pPr>
            <w:r w:rsidRPr="001B21F4">
              <w:rPr>
                <w:rFonts w:cstheme="minorHAnsi"/>
              </w:rPr>
              <w:t>20:00</w:t>
            </w:r>
          </w:p>
        </w:tc>
        <w:tc>
          <w:tcPr>
            <w:tcW w:w="283" w:type="dxa"/>
            <w:textDirection w:val="btLr"/>
          </w:tcPr>
          <w:p w14:paraId="05A85226" w14:textId="77777777" w:rsidR="0053233A" w:rsidRPr="001B21F4" w:rsidRDefault="0053233A" w:rsidP="0053233A">
            <w:pPr>
              <w:spacing w:line="360" w:lineRule="auto"/>
              <w:ind w:left="113" w:right="113"/>
              <w:jc w:val="center"/>
              <w:rPr>
                <w:rFonts w:cstheme="minorHAnsi"/>
              </w:rPr>
            </w:pPr>
            <w:r w:rsidRPr="001B21F4">
              <w:rPr>
                <w:rFonts w:cstheme="minorHAnsi"/>
              </w:rPr>
              <w:t>21:00</w:t>
            </w:r>
          </w:p>
        </w:tc>
        <w:tc>
          <w:tcPr>
            <w:tcW w:w="283" w:type="dxa"/>
            <w:textDirection w:val="btLr"/>
          </w:tcPr>
          <w:p w14:paraId="25643641" w14:textId="77777777" w:rsidR="0053233A" w:rsidRPr="001B21F4" w:rsidRDefault="0053233A" w:rsidP="0053233A">
            <w:pPr>
              <w:spacing w:line="360" w:lineRule="auto"/>
              <w:ind w:left="113" w:right="113"/>
              <w:jc w:val="center"/>
              <w:rPr>
                <w:rFonts w:cstheme="minorHAnsi"/>
              </w:rPr>
            </w:pPr>
            <w:r w:rsidRPr="001B21F4">
              <w:rPr>
                <w:rFonts w:cstheme="minorHAnsi"/>
              </w:rPr>
              <w:t>22:00</w:t>
            </w:r>
          </w:p>
        </w:tc>
        <w:tc>
          <w:tcPr>
            <w:tcW w:w="283" w:type="dxa"/>
            <w:textDirection w:val="btLr"/>
          </w:tcPr>
          <w:p w14:paraId="108219CC" w14:textId="77777777" w:rsidR="0053233A" w:rsidRPr="001B21F4" w:rsidRDefault="0053233A" w:rsidP="0053233A">
            <w:pPr>
              <w:spacing w:line="360" w:lineRule="auto"/>
              <w:ind w:left="113" w:right="113"/>
              <w:jc w:val="center"/>
              <w:rPr>
                <w:rFonts w:cstheme="minorHAnsi"/>
              </w:rPr>
            </w:pPr>
            <w:r w:rsidRPr="001B21F4">
              <w:rPr>
                <w:rFonts w:cstheme="minorHAnsi"/>
              </w:rPr>
              <w:t>23:00</w:t>
            </w:r>
          </w:p>
        </w:tc>
        <w:tc>
          <w:tcPr>
            <w:tcW w:w="283" w:type="dxa"/>
            <w:textDirection w:val="btLr"/>
          </w:tcPr>
          <w:p w14:paraId="6A24688F" w14:textId="77777777" w:rsidR="0053233A" w:rsidRPr="001B21F4" w:rsidRDefault="0053233A" w:rsidP="0053233A">
            <w:pPr>
              <w:spacing w:line="360" w:lineRule="auto"/>
              <w:ind w:left="113" w:right="113"/>
              <w:jc w:val="center"/>
              <w:rPr>
                <w:rFonts w:cstheme="minorHAnsi"/>
              </w:rPr>
            </w:pPr>
            <w:r w:rsidRPr="001B21F4">
              <w:rPr>
                <w:rFonts w:cstheme="minorHAnsi"/>
              </w:rPr>
              <w:t>24:00</w:t>
            </w:r>
          </w:p>
        </w:tc>
      </w:tr>
      <w:tr w:rsidR="0053233A" w:rsidRPr="001B21F4" w14:paraId="37928BF9" w14:textId="77777777" w:rsidTr="0053233A">
        <w:trPr>
          <w:trHeight w:val="704"/>
        </w:trPr>
        <w:tc>
          <w:tcPr>
            <w:tcW w:w="1757" w:type="dxa"/>
            <w:vAlign w:val="center"/>
          </w:tcPr>
          <w:p w14:paraId="5D768F4B" w14:textId="77777777" w:rsidR="0053233A" w:rsidRPr="001B21F4" w:rsidRDefault="0053233A" w:rsidP="0053233A">
            <w:pPr>
              <w:spacing w:line="360" w:lineRule="auto"/>
              <w:jc w:val="center"/>
              <w:rPr>
                <w:rFonts w:cstheme="minorHAnsi"/>
                <w:b/>
              </w:rPr>
            </w:pPr>
            <w:r w:rsidRPr="001B21F4">
              <w:rPr>
                <w:rFonts w:cstheme="minorHAnsi"/>
                <w:b/>
              </w:rPr>
              <w:t>teplota (v °C)</w:t>
            </w:r>
          </w:p>
        </w:tc>
        <w:tc>
          <w:tcPr>
            <w:tcW w:w="283" w:type="dxa"/>
          </w:tcPr>
          <w:p w14:paraId="28640E48" w14:textId="77777777" w:rsidR="0053233A" w:rsidRPr="001B21F4" w:rsidRDefault="0053233A" w:rsidP="0053233A">
            <w:pPr>
              <w:spacing w:line="360" w:lineRule="auto"/>
              <w:rPr>
                <w:rFonts w:cstheme="minorHAnsi"/>
              </w:rPr>
            </w:pPr>
          </w:p>
        </w:tc>
        <w:tc>
          <w:tcPr>
            <w:tcW w:w="283" w:type="dxa"/>
          </w:tcPr>
          <w:p w14:paraId="2184B86D" w14:textId="77777777" w:rsidR="0053233A" w:rsidRPr="001B21F4" w:rsidRDefault="0053233A" w:rsidP="0053233A">
            <w:pPr>
              <w:spacing w:line="360" w:lineRule="auto"/>
              <w:rPr>
                <w:rFonts w:cstheme="minorHAnsi"/>
              </w:rPr>
            </w:pPr>
          </w:p>
        </w:tc>
        <w:tc>
          <w:tcPr>
            <w:tcW w:w="283" w:type="dxa"/>
          </w:tcPr>
          <w:p w14:paraId="7BA3E005" w14:textId="77777777" w:rsidR="0053233A" w:rsidRPr="001B21F4" w:rsidRDefault="0053233A" w:rsidP="0053233A">
            <w:pPr>
              <w:spacing w:line="360" w:lineRule="auto"/>
              <w:rPr>
                <w:rFonts w:cstheme="minorHAnsi"/>
              </w:rPr>
            </w:pPr>
          </w:p>
        </w:tc>
        <w:tc>
          <w:tcPr>
            <w:tcW w:w="283" w:type="dxa"/>
          </w:tcPr>
          <w:p w14:paraId="58D62962" w14:textId="77777777" w:rsidR="0053233A" w:rsidRPr="001B21F4" w:rsidRDefault="0053233A" w:rsidP="0053233A">
            <w:pPr>
              <w:spacing w:line="360" w:lineRule="auto"/>
              <w:rPr>
                <w:rFonts w:cstheme="minorHAnsi"/>
              </w:rPr>
            </w:pPr>
          </w:p>
        </w:tc>
        <w:tc>
          <w:tcPr>
            <w:tcW w:w="283" w:type="dxa"/>
          </w:tcPr>
          <w:p w14:paraId="2AFE8153" w14:textId="77777777" w:rsidR="0053233A" w:rsidRPr="001B21F4" w:rsidRDefault="0053233A" w:rsidP="0053233A">
            <w:pPr>
              <w:spacing w:line="360" w:lineRule="auto"/>
              <w:rPr>
                <w:rFonts w:cstheme="minorHAnsi"/>
              </w:rPr>
            </w:pPr>
          </w:p>
        </w:tc>
        <w:tc>
          <w:tcPr>
            <w:tcW w:w="283" w:type="dxa"/>
          </w:tcPr>
          <w:p w14:paraId="00B41623" w14:textId="77777777" w:rsidR="0053233A" w:rsidRPr="001B21F4" w:rsidRDefault="0053233A" w:rsidP="0053233A">
            <w:pPr>
              <w:spacing w:line="360" w:lineRule="auto"/>
              <w:rPr>
                <w:rFonts w:cstheme="minorHAnsi"/>
              </w:rPr>
            </w:pPr>
          </w:p>
        </w:tc>
        <w:tc>
          <w:tcPr>
            <w:tcW w:w="283" w:type="dxa"/>
          </w:tcPr>
          <w:p w14:paraId="17C1ED0C" w14:textId="77777777" w:rsidR="0053233A" w:rsidRPr="001B21F4" w:rsidRDefault="0053233A" w:rsidP="0053233A">
            <w:pPr>
              <w:spacing w:line="360" w:lineRule="auto"/>
              <w:rPr>
                <w:rFonts w:cstheme="minorHAnsi"/>
              </w:rPr>
            </w:pPr>
          </w:p>
        </w:tc>
        <w:tc>
          <w:tcPr>
            <w:tcW w:w="283" w:type="dxa"/>
          </w:tcPr>
          <w:p w14:paraId="05AF9EE9" w14:textId="77777777" w:rsidR="0053233A" w:rsidRPr="001B21F4" w:rsidRDefault="0053233A" w:rsidP="0053233A">
            <w:pPr>
              <w:spacing w:line="360" w:lineRule="auto"/>
              <w:rPr>
                <w:rFonts w:cstheme="minorHAnsi"/>
              </w:rPr>
            </w:pPr>
          </w:p>
        </w:tc>
        <w:tc>
          <w:tcPr>
            <w:tcW w:w="283" w:type="dxa"/>
          </w:tcPr>
          <w:p w14:paraId="3D6FFC71" w14:textId="77777777" w:rsidR="0053233A" w:rsidRPr="001B21F4" w:rsidRDefault="0053233A" w:rsidP="0053233A">
            <w:pPr>
              <w:spacing w:line="360" w:lineRule="auto"/>
              <w:rPr>
                <w:rFonts w:cstheme="minorHAnsi"/>
              </w:rPr>
            </w:pPr>
          </w:p>
        </w:tc>
        <w:tc>
          <w:tcPr>
            <w:tcW w:w="283" w:type="dxa"/>
          </w:tcPr>
          <w:p w14:paraId="0C344831" w14:textId="77777777" w:rsidR="0053233A" w:rsidRPr="001B21F4" w:rsidRDefault="0053233A" w:rsidP="0053233A">
            <w:pPr>
              <w:spacing w:line="360" w:lineRule="auto"/>
              <w:rPr>
                <w:rFonts w:cstheme="minorHAnsi"/>
              </w:rPr>
            </w:pPr>
          </w:p>
        </w:tc>
        <w:tc>
          <w:tcPr>
            <w:tcW w:w="283" w:type="dxa"/>
          </w:tcPr>
          <w:p w14:paraId="4CC24662" w14:textId="77777777" w:rsidR="0053233A" w:rsidRPr="001B21F4" w:rsidRDefault="0053233A" w:rsidP="0053233A">
            <w:pPr>
              <w:spacing w:line="360" w:lineRule="auto"/>
              <w:rPr>
                <w:rFonts w:cstheme="minorHAnsi"/>
              </w:rPr>
            </w:pPr>
          </w:p>
        </w:tc>
        <w:tc>
          <w:tcPr>
            <w:tcW w:w="283" w:type="dxa"/>
          </w:tcPr>
          <w:p w14:paraId="5412FB7C" w14:textId="77777777" w:rsidR="0053233A" w:rsidRPr="001B21F4" w:rsidRDefault="0053233A" w:rsidP="0053233A">
            <w:pPr>
              <w:spacing w:line="360" w:lineRule="auto"/>
              <w:rPr>
                <w:rFonts w:cstheme="minorHAnsi"/>
              </w:rPr>
            </w:pPr>
          </w:p>
        </w:tc>
        <w:tc>
          <w:tcPr>
            <w:tcW w:w="283" w:type="dxa"/>
          </w:tcPr>
          <w:p w14:paraId="7746B4BC" w14:textId="77777777" w:rsidR="0053233A" w:rsidRPr="001B21F4" w:rsidRDefault="0053233A" w:rsidP="0053233A">
            <w:pPr>
              <w:spacing w:line="360" w:lineRule="auto"/>
              <w:rPr>
                <w:rFonts w:cstheme="minorHAnsi"/>
              </w:rPr>
            </w:pPr>
          </w:p>
        </w:tc>
        <w:tc>
          <w:tcPr>
            <w:tcW w:w="283" w:type="dxa"/>
          </w:tcPr>
          <w:p w14:paraId="6E9097B1" w14:textId="77777777" w:rsidR="0053233A" w:rsidRPr="001B21F4" w:rsidRDefault="0053233A" w:rsidP="0053233A">
            <w:pPr>
              <w:spacing w:line="360" w:lineRule="auto"/>
              <w:rPr>
                <w:rFonts w:cstheme="minorHAnsi"/>
              </w:rPr>
            </w:pPr>
          </w:p>
        </w:tc>
        <w:tc>
          <w:tcPr>
            <w:tcW w:w="283" w:type="dxa"/>
          </w:tcPr>
          <w:p w14:paraId="3C1843D5" w14:textId="77777777" w:rsidR="0053233A" w:rsidRPr="001B21F4" w:rsidRDefault="0053233A" w:rsidP="0053233A">
            <w:pPr>
              <w:spacing w:line="360" w:lineRule="auto"/>
              <w:rPr>
                <w:rFonts w:cstheme="minorHAnsi"/>
              </w:rPr>
            </w:pPr>
          </w:p>
        </w:tc>
        <w:tc>
          <w:tcPr>
            <w:tcW w:w="283" w:type="dxa"/>
          </w:tcPr>
          <w:p w14:paraId="09EF16D4" w14:textId="77777777" w:rsidR="0053233A" w:rsidRPr="001B21F4" w:rsidRDefault="0053233A" w:rsidP="0053233A">
            <w:pPr>
              <w:spacing w:line="360" w:lineRule="auto"/>
              <w:rPr>
                <w:rFonts w:cstheme="minorHAnsi"/>
              </w:rPr>
            </w:pPr>
          </w:p>
        </w:tc>
        <w:tc>
          <w:tcPr>
            <w:tcW w:w="283" w:type="dxa"/>
          </w:tcPr>
          <w:p w14:paraId="344B6B54" w14:textId="77777777" w:rsidR="0053233A" w:rsidRPr="001B21F4" w:rsidRDefault="0053233A" w:rsidP="0053233A">
            <w:pPr>
              <w:spacing w:line="360" w:lineRule="auto"/>
              <w:rPr>
                <w:rFonts w:cstheme="minorHAnsi"/>
              </w:rPr>
            </w:pPr>
          </w:p>
        </w:tc>
        <w:tc>
          <w:tcPr>
            <w:tcW w:w="283" w:type="dxa"/>
          </w:tcPr>
          <w:p w14:paraId="4C6144B7" w14:textId="77777777" w:rsidR="0053233A" w:rsidRPr="001B21F4" w:rsidRDefault="0053233A" w:rsidP="0053233A">
            <w:pPr>
              <w:spacing w:line="360" w:lineRule="auto"/>
              <w:rPr>
                <w:rFonts w:cstheme="minorHAnsi"/>
              </w:rPr>
            </w:pPr>
          </w:p>
        </w:tc>
        <w:tc>
          <w:tcPr>
            <w:tcW w:w="283" w:type="dxa"/>
          </w:tcPr>
          <w:p w14:paraId="4A95FA18" w14:textId="77777777" w:rsidR="0053233A" w:rsidRPr="001B21F4" w:rsidRDefault="0053233A" w:rsidP="0053233A">
            <w:pPr>
              <w:spacing w:line="360" w:lineRule="auto"/>
              <w:rPr>
                <w:rFonts w:cstheme="minorHAnsi"/>
              </w:rPr>
            </w:pPr>
          </w:p>
        </w:tc>
        <w:tc>
          <w:tcPr>
            <w:tcW w:w="283" w:type="dxa"/>
          </w:tcPr>
          <w:p w14:paraId="76A84DD9" w14:textId="77777777" w:rsidR="0053233A" w:rsidRPr="001B21F4" w:rsidRDefault="0053233A" w:rsidP="0053233A">
            <w:pPr>
              <w:spacing w:line="360" w:lineRule="auto"/>
              <w:rPr>
                <w:rFonts w:cstheme="minorHAnsi"/>
              </w:rPr>
            </w:pPr>
          </w:p>
        </w:tc>
        <w:tc>
          <w:tcPr>
            <w:tcW w:w="283" w:type="dxa"/>
          </w:tcPr>
          <w:p w14:paraId="31BF6396" w14:textId="77777777" w:rsidR="0053233A" w:rsidRPr="001B21F4" w:rsidRDefault="0053233A" w:rsidP="0053233A">
            <w:pPr>
              <w:spacing w:line="360" w:lineRule="auto"/>
              <w:rPr>
                <w:rFonts w:cstheme="minorHAnsi"/>
              </w:rPr>
            </w:pPr>
          </w:p>
        </w:tc>
        <w:tc>
          <w:tcPr>
            <w:tcW w:w="283" w:type="dxa"/>
          </w:tcPr>
          <w:p w14:paraId="165C3EBF" w14:textId="77777777" w:rsidR="0053233A" w:rsidRPr="001B21F4" w:rsidRDefault="0053233A" w:rsidP="0053233A">
            <w:pPr>
              <w:spacing w:line="360" w:lineRule="auto"/>
              <w:rPr>
                <w:rFonts w:cstheme="minorHAnsi"/>
              </w:rPr>
            </w:pPr>
          </w:p>
        </w:tc>
        <w:tc>
          <w:tcPr>
            <w:tcW w:w="283" w:type="dxa"/>
          </w:tcPr>
          <w:p w14:paraId="6BDFE346" w14:textId="77777777" w:rsidR="0053233A" w:rsidRPr="001B21F4" w:rsidRDefault="0053233A" w:rsidP="0053233A">
            <w:pPr>
              <w:spacing w:line="360" w:lineRule="auto"/>
              <w:rPr>
                <w:rFonts w:cstheme="minorHAnsi"/>
              </w:rPr>
            </w:pPr>
          </w:p>
        </w:tc>
        <w:tc>
          <w:tcPr>
            <w:tcW w:w="283" w:type="dxa"/>
          </w:tcPr>
          <w:p w14:paraId="071EF5FC" w14:textId="77777777" w:rsidR="0053233A" w:rsidRPr="001B21F4" w:rsidRDefault="0053233A" w:rsidP="0053233A">
            <w:pPr>
              <w:spacing w:line="360" w:lineRule="auto"/>
              <w:rPr>
                <w:rFonts w:cstheme="minorHAnsi"/>
              </w:rPr>
            </w:pPr>
          </w:p>
        </w:tc>
        <w:tc>
          <w:tcPr>
            <w:tcW w:w="283" w:type="dxa"/>
          </w:tcPr>
          <w:p w14:paraId="49CF7A45" w14:textId="77777777" w:rsidR="0053233A" w:rsidRPr="001B21F4" w:rsidRDefault="0053233A" w:rsidP="0053233A">
            <w:pPr>
              <w:spacing w:line="360" w:lineRule="auto"/>
              <w:rPr>
                <w:rFonts w:cstheme="minorHAnsi"/>
              </w:rPr>
            </w:pPr>
          </w:p>
        </w:tc>
      </w:tr>
    </w:tbl>
    <w:p w14:paraId="0C10A04F" w14:textId="77777777" w:rsidR="0053233A" w:rsidRPr="001B21F4" w:rsidRDefault="0053233A" w:rsidP="0053233A">
      <w:pPr>
        <w:spacing w:after="0" w:line="360" w:lineRule="auto"/>
        <w:rPr>
          <w:rFonts w:cstheme="minorHAnsi"/>
          <w:b/>
        </w:rPr>
      </w:pPr>
    </w:p>
    <w:p w14:paraId="211B8D7C" w14:textId="1EB5070F" w:rsidR="0053233A" w:rsidRPr="001B21F4" w:rsidRDefault="0053233A" w:rsidP="0053233A">
      <w:pPr>
        <w:spacing w:after="0"/>
        <w:rPr>
          <w:rFonts w:cstheme="minorHAnsi"/>
        </w:rPr>
      </w:pPr>
    </w:p>
    <w:p w14:paraId="390F8E57" w14:textId="77777777" w:rsidR="0053233A" w:rsidRPr="001B21F4" w:rsidRDefault="0053233A" w:rsidP="0053233A">
      <w:pPr>
        <w:rPr>
          <w:rFonts w:cstheme="minorHAnsi"/>
          <w:b/>
        </w:rPr>
      </w:pPr>
      <w:r w:rsidRPr="001B21F4">
        <w:rPr>
          <w:rFonts w:cstheme="minorHAnsi"/>
          <w:b/>
        </w:rPr>
        <w:t>Údaje o naměřené teplotě zaznamenané do grafu:</w:t>
      </w:r>
    </w:p>
    <w:p w14:paraId="24D4643E" w14:textId="77777777" w:rsidR="0053233A" w:rsidRPr="001B21F4" w:rsidRDefault="0053233A" w:rsidP="0053233A">
      <w:pPr>
        <w:spacing w:after="0"/>
        <w:rPr>
          <w:rFonts w:cstheme="minorHAnsi"/>
        </w:rPr>
      </w:pPr>
      <w:r w:rsidRPr="001B21F4">
        <w:rPr>
          <w:rFonts w:cstheme="minorHAnsi"/>
        </w:rPr>
        <w:t>Vyber správnou možnost (špatnou možnost škrtni):</w:t>
      </w:r>
    </w:p>
    <w:p w14:paraId="031660B0" w14:textId="77777777" w:rsidR="0053233A" w:rsidRPr="001B21F4" w:rsidRDefault="0053233A" w:rsidP="0053233A">
      <w:pPr>
        <w:spacing w:after="0"/>
        <w:rPr>
          <w:rFonts w:cstheme="minorHAnsi"/>
        </w:rPr>
      </w:pPr>
      <w:r w:rsidRPr="001B21F4">
        <w:rPr>
          <w:rFonts w:cstheme="minorHAnsi"/>
        </w:rPr>
        <w:t xml:space="preserve">Na vodorovnou osu nanáším </w:t>
      </w:r>
      <w:r w:rsidRPr="001B21F4">
        <w:rPr>
          <w:rFonts w:cstheme="minorHAnsi"/>
          <w:b/>
          <w:i/>
        </w:rPr>
        <w:t>čas – teplotu</w:t>
      </w:r>
      <w:r w:rsidRPr="001B21F4">
        <w:rPr>
          <w:rFonts w:cstheme="minorHAnsi"/>
        </w:rPr>
        <w:t xml:space="preserve"> v </w:t>
      </w:r>
      <w:r w:rsidRPr="001B21F4">
        <w:rPr>
          <w:rFonts w:cstheme="minorHAnsi"/>
          <w:b/>
          <w:i/>
        </w:rPr>
        <w:t>hodinách</w:t>
      </w:r>
      <w:r w:rsidRPr="001B21F4">
        <w:rPr>
          <w:rFonts w:cstheme="minorHAnsi"/>
        </w:rPr>
        <w:t xml:space="preserve"> – </w:t>
      </w:r>
      <w:r w:rsidRPr="001B21F4">
        <w:rPr>
          <w:rFonts w:cstheme="minorHAnsi"/>
          <w:b/>
          <w:i/>
        </w:rPr>
        <w:t>ve °C</w:t>
      </w:r>
      <w:r w:rsidRPr="001B21F4">
        <w:rPr>
          <w:rFonts w:cstheme="minorHAnsi"/>
        </w:rPr>
        <w:t>.</w:t>
      </w:r>
    </w:p>
    <w:p w14:paraId="0C880254" w14:textId="77777777" w:rsidR="0053233A" w:rsidRPr="001B21F4" w:rsidRDefault="0053233A" w:rsidP="0053233A">
      <w:pPr>
        <w:spacing w:after="0"/>
        <w:rPr>
          <w:rFonts w:cstheme="minorHAnsi"/>
        </w:rPr>
      </w:pPr>
      <w:r w:rsidRPr="001B21F4">
        <w:rPr>
          <w:rFonts w:cstheme="minorHAnsi"/>
        </w:rPr>
        <w:t xml:space="preserve">Na svislou osu nanáším </w:t>
      </w:r>
      <w:r w:rsidRPr="001B21F4">
        <w:rPr>
          <w:rFonts w:cstheme="minorHAnsi"/>
          <w:b/>
          <w:i/>
        </w:rPr>
        <w:t>čas – teplotu</w:t>
      </w:r>
      <w:r w:rsidRPr="001B21F4">
        <w:rPr>
          <w:rFonts w:cstheme="minorHAnsi"/>
        </w:rPr>
        <w:t xml:space="preserve"> v </w:t>
      </w:r>
      <w:r w:rsidRPr="001B21F4">
        <w:rPr>
          <w:rFonts w:cstheme="minorHAnsi"/>
          <w:b/>
          <w:i/>
        </w:rPr>
        <w:t>hodinách</w:t>
      </w:r>
      <w:r w:rsidRPr="001B21F4">
        <w:rPr>
          <w:rFonts w:cstheme="minorHAnsi"/>
        </w:rPr>
        <w:t xml:space="preserve"> – </w:t>
      </w:r>
      <w:r w:rsidRPr="001B21F4">
        <w:rPr>
          <w:rFonts w:cstheme="minorHAnsi"/>
          <w:b/>
          <w:i/>
        </w:rPr>
        <w:t>ve °C</w:t>
      </w:r>
      <w:r w:rsidRPr="001B21F4">
        <w:rPr>
          <w:rFonts w:cstheme="minorHAnsi"/>
        </w:rPr>
        <w:t>.</w:t>
      </w:r>
    </w:p>
    <w:p w14:paraId="58CE0172" w14:textId="77777777" w:rsidR="0053233A" w:rsidRPr="001B21F4" w:rsidRDefault="0053233A" w:rsidP="0053233A">
      <w:pPr>
        <w:rPr>
          <w:rFonts w:cstheme="minorHAnsi"/>
        </w:rPr>
      </w:pPr>
    </w:p>
    <w:p w14:paraId="721A5455" w14:textId="77777777" w:rsidR="0053233A" w:rsidRPr="001B21F4" w:rsidRDefault="0053233A" w:rsidP="009A396B">
      <w:pPr>
        <w:jc w:val="center"/>
        <w:rPr>
          <w:rFonts w:cstheme="minorHAnsi"/>
        </w:rPr>
      </w:pPr>
      <w:r w:rsidRPr="00823ECE">
        <w:rPr>
          <w:noProof/>
          <w:lang w:eastAsia="cs-CZ"/>
        </w:rPr>
        <w:drawing>
          <wp:inline distT="0" distB="0" distL="0" distR="0" wp14:anchorId="0A000FD9" wp14:editId="05E52E5B">
            <wp:extent cx="5410200" cy="2923926"/>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cstate="print">
                      <a:extLst>
                        <a:ext uri="{28A0092B-C50C-407E-A947-70E740481C1C}">
                          <a14:useLocalDpi xmlns:a14="http://schemas.microsoft.com/office/drawing/2010/main" val="0"/>
                        </a:ext>
                      </a:extLst>
                    </a:blip>
                    <a:srcRect l="22870" t="5705" r="-99" b="20334"/>
                    <a:stretch>
                      <a:fillRect/>
                    </a:stretch>
                  </pic:blipFill>
                  <pic:spPr bwMode="auto">
                    <a:xfrm>
                      <a:off x="0" y="0"/>
                      <a:ext cx="5423006" cy="2930847"/>
                    </a:xfrm>
                    <a:prstGeom prst="rect">
                      <a:avLst/>
                    </a:prstGeom>
                    <a:noFill/>
                    <a:ln>
                      <a:noFill/>
                    </a:ln>
                  </pic:spPr>
                </pic:pic>
              </a:graphicData>
            </a:graphic>
          </wp:inline>
        </w:drawing>
      </w:r>
    </w:p>
    <w:p w14:paraId="7722414E" w14:textId="77777777" w:rsidR="0053233A" w:rsidRPr="001B21F4" w:rsidRDefault="0053233A" w:rsidP="0053233A">
      <w:pPr>
        <w:rPr>
          <w:rFonts w:cstheme="minorHAnsi"/>
          <w:b/>
        </w:rPr>
      </w:pPr>
      <w:r w:rsidRPr="001B21F4">
        <w:rPr>
          <w:rFonts w:cstheme="minorHAnsi"/>
          <w:b/>
        </w:rPr>
        <w:t>Výpočet průměrné teploty během dne:</w:t>
      </w:r>
    </w:p>
    <w:p w14:paraId="7830340F" w14:textId="77777777" w:rsidR="0053233A" w:rsidRPr="001B21F4" w:rsidRDefault="0053233A" w:rsidP="0053233A">
      <w:pPr>
        <w:spacing w:after="0"/>
        <w:rPr>
          <w:rFonts w:cstheme="minorHAnsi"/>
        </w:rPr>
      </w:pPr>
      <w:r w:rsidRPr="001B21F4">
        <w:rPr>
          <w:rFonts w:cstheme="minorHAnsi"/>
        </w:rPr>
        <w:t>počet měření: ________________</w:t>
      </w:r>
    </w:p>
    <w:p w14:paraId="6C4A24D9" w14:textId="77777777" w:rsidR="0053233A" w:rsidRPr="001B21F4" w:rsidRDefault="0053233A" w:rsidP="0053233A">
      <w:pPr>
        <w:spacing w:after="0"/>
        <w:rPr>
          <w:rFonts w:cstheme="minorHAnsi"/>
        </w:rPr>
      </w:pPr>
      <w:r w:rsidRPr="001B21F4">
        <w:rPr>
          <w:rFonts w:cstheme="minorHAnsi"/>
        </w:rPr>
        <w:t>součet všech naměřených hodnot: ________________</w:t>
      </w:r>
    </w:p>
    <w:p w14:paraId="73748D58" w14:textId="77777777" w:rsidR="0053233A" w:rsidRPr="001B21F4" w:rsidRDefault="0053233A" w:rsidP="0053233A">
      <w:pPr>
        <w:spacing w:after="0"/>
        <w:rPr>
          <w:rFonts w:cstheme="minorHAnsi"/>
        </w:rPr>
      </w:pPr>
    </w:p>
    <w:p w14:paraId="2427FFB4" w14:textId="5A29018A" w:rsidR="0053233A" w:rsidRPr="0022195B" w:rsidRDefault="009A396B" w:rsidP="0053233A">
      <w:pPr>
        <w:spacing w:after="0"/>
        <w:rPr>
          <w:rFonts w:cstheme="minorHAnsi"/>
        </w:rPr>
      </w:pPr>
      <w:r>
        <w:rPr>
          <w:rFonts w:cstheme="minorHAnsi"/>
        </w:rPr>
        <w:t>v</w:t>
      </w:r>
      <w:r w:rsidR="0022195B">
        <w:rPr>
          <w:rFonts w:cstheme="minorHAnsi"/>
        </w:rPr>
        <w:t>ýpočet:</w:t>
      </w:r>
    </w:p>
    <w:p w14:paraId="006F4BB1" w14:textId="77777777" w:rsidR="009A396B" w:rsidRDefault="009A396B" w:rsidP="0053233A">
      <w:pPr>
        <w:spacing w:after="0"/>
        <w:rPr>
          <w:rFonts w:cstheme="minorHAnsi"/>
          <w:b/>
        </w:rPr>
      </w:pPr>
    </w:p>
    <w:p w14:paraId="2D895EA1" w14:textId="442FFFA6" w:rsidR="0053233A" w:rsidRPr="001B21F4" w:rsidRDefault="0053233A" w:rsidP="0053233A">
      <w:pPr>
        <w:spacing w:after="0"/>
        <w:rPr>
          <w:rFonts w:cstheme="minorHAnsi"/>
          <w:b/>
        </w:rPr>
      </w:pPr>
      <w:r w:rsidRPr="001B21F4">
        <w:rPr>
          <w:rFonts w:cstheme="minorHAnsi"/>
          <w:b/>
        </w:rPr>
        <w:t xml:space="preserve">Závěr: </w:t>
      </w:r>
    </w:p>
    <w:p w14:paraId="58431901" w14:textId="4404C054" w:rsidR="00C36A1B" w:rsidRDefault="00C36A1B" w:rsidP="00417E0A">
      <w:pPr>
        <w:jc w:val="both"/>
      </w:pPr>
    </w:p>
    <w:p w14:paraId="795350E3" w14:textId="315C3E45" w:rsidR="00C36A1B" w:rsidRDefault="00C36A1B" w:rsidP="00C36A1B">
      <w:pPr>
        <w:pStyle w:val="Nadpis2"/>
        <w:jc w:val="left"/>
      </w:pPr>
      <w:bookmarkStart w:id="20" w:name="_Toc106032716"/>
      <w:r>
        <w:lastRenderedPageBreak/>
        <w:t>Příloha č. 2</w:t>
      </w:r>
      <w:bookmarkEnd w:id="20"/>
    </w:p>
    <w:tbl>
      <w:tblPr>
        <w:tblpPr w:leftFromText="141" w:rightFromText="141" w:vertAnchor="text"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1"/>
      </w:tblGrid>
      <w:tr w:rsidR="00C36A1B" w:rsidRPr="001B21F4" w14:paraId="676FB6C5" w14:textId="77777777" w:rsidTr="0022195B">
        <w:trPr>
          <w:trHeight w:val="562"/>
        </w:trPr>
        <w:tc>
          <w:tcPr>
            <w:tcW w:w="9056" w:type="dxa"/>
            <w:gridSpan w:val="2"/>
            <w:shd w:val="clear" w:color="auto" w:fill="F2F2F2"/>
            <w:vAlign w:val="center"/>
          </w:tcPr>
          <w:p w14:paraId="0C530190" w14:textId="12B2DD37" w:rsidR="00C36A1B" w:rsidRPr="001B21F4" w:rsidRDefault="00C36A1B" w:rsidP="0022195B">
            <w:pPr>
              <w:spacing w:after="0" w:line="240" w:lineRule="auto"/>
              <w:jc w:val="center"/>
              <w:rPr>
                <w:rFonts w:cstheme="minorHAnsi"/>
                <w:b/>
              </w:rPr>
            </w:pPr>
            <w:r w:rsidRPr="001B21F4">
              <w:rPr>
                <w:rFonts w:cstheme="minorHAnsi"/>
                <w:b/>
              </w:rPr>
              <w:t>LABORATORNÍ PRÁCE</w:t>
            </w:r>
          </w:p>
        </w:tc>
      </w:tr>
      <w:tr w:rsidR="00C36A1B" w:rsidRPr="001B21F4" w14:paraId="3FDF573C" w14:textId="77777777" w:rsidTr="0022195B">
        <w:trPr>
          <w:trHeight w:val="596"/>
        </w:trPr>
        <w:tc>
          <w:tcPr>
            <w:tcW w:w="9056" w:type="dxa"/>
            <w:gridSpan w:val="2"/>
            <w:shd w:val="clear" w:color="auto" w:fill="F2F2F2"/>
            <w:vAlign w:val="center"/>
          </w:tcPr>
          <w:p w14:paraId="43C38C04" w14:textId="00B3BCD1" w:rsidR="00C36A1B" w:rsidRPr="001B21F4" w:rsidRDefault="00C36A1B" w:rsidP="0022195B">
            <w:pPr>
              <w:spacing w:after="0" w:line="240" w:lineRule="auto"/>
              <w:jc w:val="center"/>
              <w:rPr>
                <w:rFonts w:cstheme="minorHAnsi"/>
                <w:b/>
              </w:rPr>
            </w:pPr>
            <w:r>
              <w:rPr>
                <w:rFonts w:cstheme="minorHAnsi"/>
                <w:b/>
              </w:rPr>
              <w:t>Tlak vzduchu</w:t>
            </w:r>
          </w:p>
        </w:tc>
      </w:tr>
      <w:tr w:rsidR="00C36A1B" w:rsidRPr="001B21F4" w14:paraId="22D1062C" w14:textId="77777777" w:rsidTr="0022195B">
        <w:trPr>
          <w:trHeight w:val="515"/>
        </w:trPr>
        <w:tc>
          <w:tcPr>
            <w:tcW w:w="9056" w:type="dxa"/>
            <w:gridSpan w:val="2"/>
            <w:shd w:val="clear" w:color="auto" w:fill="auto"/>
            <w:vAlign w:val="center"/>
          </w:tcPr>
          <w:p w14:paraId="76227435" w14:textId="72DD4F82" w:rsidR="00C36A1B" w:rsidRPr="001B21F4" w:rsidRDefault="00C36A1B" w:rsidP="0022195B">
            <w:pPr>
              <w:spacing w:after="0" w:line="240" w:lineRule="auto"/>
              <w:rPr>
                <w:rFonts w:cstheme="minorHAnsi"/>
                <w:b/>
              </w:rPr>
            </w:pPr>
            <w:r w:rsidRPr="001B21F4">
              <w:rPr>
                <w:rFonts w:cstheme="minorHAnsi"/>
                <w:b/>
              </w:rPr>
              <w:t xml:space="preserve">Téma: </w:t>
            </w:r>
            <w:r w:rsidRPr="00C36A1B">
              <w:rPr>
                <w:b/>
              </w:rPr>
              <w:t>Souvislost tlaku vzduchu s vývojem počasí</w:t>
            </w:r>
          </w:p>
        </w:tc>
      </w:tr>
      <w:tr w:rsidR="00C36A1B" w:rsidRPr="001B21F4" w14:paraId="55EB8F69" w14:textId="77777777" w:rsidTr="0022195B">
        <w:trPr>
          <w:trHeight w:val="449"/>
        </w:trPr>
        <w:tc>
          <w:tcPr>
            <w:tcW w:w="4525" w:type="dxa"/>
            <w:shd w:val="clear" w:color="auto" w:fill="auto"/>
            <w:vAlign w:val="center"/>
          </w:tcPr>
          <w:p w14:paraId="47E695A2" w14:textId="77777777" w:rsidR="00C36A1B" w:rsidRPr="001B21F4" w:rsidRDefault="00C36A1B" w:rsidP="0022195B">
            <w:pPr>
              <w:spacing w:after="0" w:line="240" w:lineRule="auto"/>
              <w:rPr>
                <w:rFonts w:cstheme="minorHAnsi"/>
              </w:rPr>
            </w:pPr>
            <w:r w:rsidRPr="001B21F4">
              <w:rPr>
                <w:rFonts w:cstheme="minorHAnsi"/>
              </w:rPr>
              <w:t>Jméno:</w:t>
            </w:r>
          </w:p>
        </w:tc>
        <w:tc>
          <w:tcPr>
            <w:tcW w:w="4531" w:type="dxa"/>
            <w:shd w:val="clear" w:color="auto" w:fill="auto"/>
            <w:vAlign w:val="center"/>
          </w:tcPr>
          <w:p w14:paraId="740744E9" w14:textId="77777777" w:rsidR="00C36A1B" w:rsidRPr="001B21F4" w:rsidRDefault="00C36A1B" w:rsidP="0022195B">
            <w:pPr>
              <w:tabs>
                <w:tab w:val="left" w:pos="0"/>
              </w:tabs>
              <w:spacing w:after="0" w:line="240" w:lineRule="auto"/>
              <w:rPr>
                <w:rFonts w:cstheme="minorHAnsi"/>
              </w:rPr>
            </w:pPr>
            <w:r w:rsidRPr="001B21F4">
              <w:rPr>
                <w:rFonts w:cstheme="minorHAnsi"/>
              </w:rPr>
              <w:t>Školní rok:</w:t>
            </w:r>
          </w:p>
        </w:tc>
      </w:tr>
      <w:tr w:rsidR="00C36A1B" w:rsidRPr="001B21F4" w14:paraId="7799BDF5" w14:textId="77777777" w:rsidTr="0022195B">
        <w:trPr>
          <w:trHeight w:val="448"/>
        </w:trPr>
        <w:tc>
          <w:tcPr>
            <w:tcW w:w="4525" w:type="dxa"/>
            <w:shd w:val="clear" w:color="auto" w:fill="auto"/>
            <w:vAlign w:val="center"/>
          </w:tcPr>
          <w:p w14:paraId="48E99738" w14:textId="77777777" w:rsidR="00C36A1B" w:rsidRPr="001B21F4" w:rsidRDefault="00C36A1B" w:rsidP="0022195B">
            <w:pPr>
              <w:spacing w:after="0" w:line="240" w:lineRule="auto"/>
              <w:rPr>
                <w:rFonts w:cstheme="minorHAnsi"/>
              </w:rPr>
            </w:pPr>
            <w:r w:rsidRPr="001B21F4">
              <w:rPr>
                <w:rFonts w:cstheme="minorHAnsi"/>
              </w:rPr>
              <w:t>Třída:</w:t>
            </w:r>
          </w:p>
        </w:tc>
        <w:tc>
          <w:tcPr>
            <w:tcW w:w="4531" w:type="dxa"/>
            <w:shd w:val="clear" w:color="auto" w:fill="auto"/>
            <w:vAlign w:val="center"/>
          </w:tcPr>
          <w:p w14:paraId="445B24A6" w14:textId="77777777" w:rsidR="00C36A1B" w:rsidRPr="001B21F4" w:rsidRDefault="00C36A1B" w:rsidP="0022195B">
            <w:pPr>
              <w:spacing w:after="0" w:line="240" w:lineRule="auto"/>
              <w:rPr>
                <w:rFonts w:cstheme="minorHAnsi"/>
              </w:rPr>
            </w:pPr>
            <w:r w:rsidRPr="001B21F4">
              <w:rPr>
                <w:rFonts w:cstheme="minorHAnsi"/>
              </w:rPr>
              <w:t>Datum provedení:</w:t>
            </w:r>
          </w:p>
        </w:tc>
      </w:tr>
    </w:tbl>
    <w:p w14:paraId="59B7C026" w14:textId="0BF75C3F" w:rsidR="002A7A95" w:rsidRDefault="002A7A95" w:rsidP="00417E0A">
      <w:pPr>
        <w:jc w:val="both"/>
      </w:pPr>
    </w:p>
    <w:p w14:paraId="19712BF0" w14:textId="0D2D1DE7" w:rsidR="002A7A95" w:rsidRPr="002A7A95" w:rsidRDefault="002A7A95" w:rsidP="002A7A95"/>
    <w:p w14:paraId="70FF1E84" w14:textId="2F4027D6" w:rsidR="002A7A95" w:rsidRPr="001B21F4" w:rsidRDefault="002A7A95" w:rsidP="002A7A95">
      <w:pPr>
        <w:rPr>
          <w:rFonts w:cstheme="minorHAnsi"/>
        </w:rPr>
      </w:pPr>
      <w:r w:rsidRPr="001B21F4">
        <w:rPr>
          <w:rFonts w:cstheme="minorHAnsi"/>
          <w:b/>
        </w:rPr>
        <w:t>Zadání:</w:t>
      </w:r>
      <w:r w:rsidRPr="001B21F4">
        <w:rPr>
          <w:rFonts w:cstheme="minorHAnsi"/>
        </w:rPr>
        <w:t xml:space="preserve"> v průbě</w:t>
      </w:r>
      <w:r>
        <w:rPr>
          <w:rFonts w:cstheme="minorHAnsi"/>
        </w:rPr>
        <w:t xml:space="preserve">hu libovolného dne měř </w:t>
      </w:r>
      <w:r w:rsidRPr="001B21F4">
        <w:rPr>
          <w:rFonts w:cstheme="minorHAnsi"/>
        </w:rPr>
        <w:t xml:space="preserve">teplotu venkovního vzduchu </w:t>
      </w:r>
      <w:r>
        <w:rPr>
          <w:rFonts w:cstheme="minorHAnsi"/>
        </w:rPr>
        <w:t xml:space="preserve">a atmosférického tlaku </w:t>
      </w:r>
      <w:r w:rsidRPr="001B21F4">
        <w:rPr>
          <w:rFonts w:cstheme="minorHAnsi"/>
        </w:rPr>
        <w:t>pravidelně každou hodinu</w:t>
      </w:r>
    </w:p>
    <w:p w14:paraId="0642A3AB" w14:textId="77777777" w:rsidR="002A7A95" w:rsidRDefault="002A7A95" w:rsidP="002A7A95">
      <w:pPr>
        <w:rPr>
          <w:rFonts w:cstheme="minorHAnsi"/>
          <w:b/>
        </w:rPr>
      </w:pPr>
    </w:p>
    <w:p w14:paraId="458D9862" w14:textId="2581BDE3" w:rsidR="002A7A95" w:rsidRPr="001B21F4" w:rsidRDefault="002A7A95" w:rsidP="002A7A95">
      <w:pPr>
        <w:rPr>
          <w:rFonts w:cstheme="minorHAnsi"/>
        </w:rPr>
      </w:pPr>
      <w:r w:rsidRPr="001B21F4">
        <w:rPr>
          <w:rFonts w:cstheme="minorHAnsi"/>
          <w:b/>
        </w:rPr>
        <w:t>Pomůcky:</w:t>
      </w:r>
      <w:r w:rsidRPr="001B21F4">
        <w:rPr>
          <w:rFonts w:cstheme="minorHAnsi"/>
        </w:rPr>
        <w:t xml:space="preserve"> venkovní teploměr (využij data meteorologické stanice umístěné v areálu školy nebo externí modul pro měření teploty</w:t>
      </w:r>
      <w:r>
        <w:rPr>
          <w:rFonts w:cstheme="minorHAnsi"/>
        </w:rPr>
        <w:t xml:space="preserve"> a atmosférického tlaku</w:t>
      </w:r>
      <w:r w:rsidRPr="001B21F4">
        <w:rPr>
          <w:rFonts w:cstheme="minorHAnsi"/>
        </w:rPr>
        <w:t xml:space="preserve"> připojený k micro:bitu)</w:t>
      </w:r>
    </w:p>
    <w:p w14:paraId="641BC975" w14:textId="77777777" w:rsidR="002A7A95" w:rsidRDefault="002A7A95" w:rsidP="002A7A95">
      <w:pPr>
        <w:spacing w:after="0"/>
        <w:rPr>
          <w:rFonts w:cstheme="minorHAnsi"/>
          <w:b/>
        </w:rPr>
      </w:pPr>
    </w:p>
    <w:p w14:paraId="190C6FE3" w14:textId="2AC524E2" w:rsidR="002A7A95" w:rsidRDefault="002A7A95" w:rsidP="002A7A95">
      <w:pPr>
        <w:spacing w:after="0"/>
        <w:rPr>
          <w:rFonts w:cstheme="minorHAnsi"/>
          <w:b/>
        </w:rPr>
      </w:pPr>
      <w:r w:rsidRPr="001B21F4">
        <w:rPr>
          <w:rFonts w:cstheme="minorHAnsi"/>
          <w:b/>
        </w:rPr>
        <w:t xml:space="preserve">Postup: </w:t>
      </w:r>
    </w:p>
    <w:p w14:paraId="62949D8E" w14:textId="4A28F3BF" w:rsidR="002A7A95" w:rsidRDefault="002A7A95" w:rsidP="002A7A95">
      <w:pPr>
        <w:pStyle w:val="Odstavecseseznamem"/>
        <w:numPr>
          <w:ilvl w:val="0"/>
          <w:numId w:val="6"/>
        </w:numPr>
        <w:spacing w:after="0" w:line="276" w:lineRule="auto"/>
        <w:rPr>
          <w:rFonts w:cstheme="minorHAnsi"/>
        </w:rPr>
      </w:pPr>
      <w:r w:rsidRPr="001B21F4">
        <w:rPr>
          <w:rFonts w:cstheme="minorHAnsi"/>
        </w:rPr>
        <w:t xml:space="preserve">V průběhu libovolného dne zaznamenávej údaje o venkovní teplotě do tabulky. </w:t>
      </w:r>
    </w:p>
    <w:p w14:paraId="201BB7E9" w14:textId="4779B80A" w:rsidR="002A7A95" w:rsidRDefault="002A7A95" w:rsidP="002A7A95">
      <w:pPr>
        <w:pStyle w:val="Odstavecseseznamem"/>
        <w:numPr>
          <w:ilvl w:val="0"/>
          <w:numId w:val="6"/>
        </w:numPr>
        <w:spacing w:after="0" w:line="276" w:lineRule="auto"/>
        <w:rPr>
          <w:rFonts w:cstheme="minorHAnsi"/>
        </w:rPr>
      </w:pPr>
      <w:r>
        <w:rPr>
          <w:rFonts w:cstheme="minorHAnsi"/>
        </w:rPr>
        <w:t xml:space="preserve">V průběhu stejného dne zaznamenávej údaje o atmosférickém tlaku do tabulky. </w:t>
      </w:r>
    </w:p>
    <w:p w14:paraId="610E311D" w14:textId="777AAD31" w:rsidR="002A7A95" w:rsidRPr="002A7A95" w:rsidRDefault="002A7A95" w:rsidP="002A7A95">
      <w:pPr>
        <w:pStyle w:val="Odstavecseseznamem"/>
        <w:numPr>
          <w:ilvl w:val="0"/>
          <w:numId w:val="6"/>
        </w:numPr>
        <w:spacing w:after="0" w:line="276" w:lineRule="auto"/>
        <w:rPr>
          <w:rFonts w:cstheme="minorHAnsi"/>
        </w:rPr>
      </w:pPr>
      <w:r>
        <w:rPr>
          <w:rFonts w:cstheme="minorHAnsi"/>
        </w:rPr>
        <w:t xml:space="preserve">Zaznamenej do grafu </w:t>
      </w:r>
      <w:r>
        <w:t>závislost teploty vzduchu na čase a atmosférického tlaku.</w:t>
      </w:r>
    </w:p>
    <w:p w14:paraId="6824B084" w14:textId="77777777" w:rsidR="002A7A95" w:rsidRPr="001B21F4" w:rsidRDefault="002A7A95" w:rsidP="002A7A95">
      <w:pPr>
        <w:spacing w:after="0"/>
        <w:rPr>
          <w:rFonts w:cstheme="minorHAnsi"/>
          <w:b/>
        </w:rPr>
      </w:pPr>
    </w:p>
    <w:p w14:paraId="50B82FC8" w14:textId="44354D82" w:rsidR="002A7A95" w:rsidRDefault="002A7A95" w:rsidP="002A7A95">
      <w:pPr>
        <w:tabs>
          <w:tab w:val="left" w:pos="2073"/>
        </w:tabs>
      </w:pPr>
      <w:r>
        <w:tab/>
      </w:r>
    </w:p>
    <w:p w14:paraId="4B15E81F" w14:textId="77777777" w:rsidR="002A7A95" w:rsidRPr="001B21F4" w:rsidRDefault="002A7A95" w:rsidP="002A7A95">
      <w:pPr>
        <w:spacing w:after="0"/>
        <w:rPr>
          <w:rFonts w:cstheme="minorHAnsi"/>
          <w:b/>
        </w:rPr>
      </w:pPr>
      <w:r w:rsidRPr="001B21F4">
        <w:rPr>
          <w:rFonts w:cstheme="minorHAnsi"/>
          <w:b/>
        </w:rPr>
        <w:t>Řešení:</w:t>
      </w:r>
    </w:p>
    <w:p w14:paraId="2276DD95" w14:textId="77777777" w:rsidR="002A7A95" w:rsidRPr="001B21F4" w:rsidRDefault="002A7A95" w:rsidP="002A7A95">
      <w:pPr>
        <w:spacing w:after="0" w:line="360" w:lineRule="auto"/>
        <w:rPr>
          <w:rFonts w:cstheme="minorHAnsi"/>
        </w:rPr>
      </w:pPr>
      <w:r w:rsidRPr="001B21F4">
        <w:rPr>
          <w:rFonts w:cstheme="minorHAnsi"/>
        </w:rPr>
        <w:tab/>
        <w:t>Který den měření provádím (zapiš datum)?</w:t>
      </w:r>
      <w:r w:rsidRPr="001B21F4">
        <w:rPr>
          <w:rFonts w:cstheme="minorHAnsi"/>
        </w:rPr>
        <w:tab/>
      </w:r>
      <w:r w:rsidRPr="001B21F4">
        <w:rPr>
          <w:rFonts w:cstheme="minorHAnsi"/>
        </w:rPr>
        <w:tab/>
        <w:t>____________________________</w:t>
      </w:r>
    </w:p>
    <w:p w14:paraId="451F5B52" w14:textId="77777777" w:rsidR="002A7A95" w:rsidRPr="001B21F4" w:rsidRDefault="002A7A95" w:rsidP="002A7A95">
      <w:pPr>
        <w:spacing w:after="0" w:line="360" w:lineRule="auto"/>
        <w:rPr>
          <w:rFonts w:cstheme="minorHAnsi"/>
        </w:rPr>
      </w:pPr>
      <w:r w:rsidRPr="001B21F4">
        <w:rPr>
          <w:rFonts w:cstheme="minorHAnsi"/>
        </w:rPr>
        <w:tab/>
        <w:t>Jakým přístrojem měření provádím?</w:t>
      </w:r>
      <w:r w:rsidRPr="001B21F4">
        <w:rPr>
          <w:rFonts w:cstheme="minorHAnsi"/>
        </w:rPr>
        <w:tab/>
      </w:r>
      <w:r w:rsidRPr="001B21F4">
        <w:rPr>
          <w:rFonts w:cstheme="minorHAnsi"/>
        </w:rPr>
        <w:tab/>
      </w:r>
      <w:r w:rsidRPr="001B21F4">
        <w:rPr>
          <w:rFonts w:cstheme="minorHAnsi"/>
        </w:rPr>
        <w:tab/>
        <w:t>____________________________</w:t>
      </w:r>
    </w:p>
    <w:p w14:paraId="4BEB4958" w14:textId="1C699BFF" w:rsidR="002A7A95" w:rsidRDefault="002A7A95" w:rsidP="002A7A95">
      <w:pPr>
        <w:tabs>
          <w:tab w:val="left" w:pos="2073"/>
        </w:tabs>
      </w:pPr>
    </w:p>
    <w:p w14:paraId="43C20CEF" w14:textId="05533C0C" w:rsidR="002A7A95" w:rsidRDefault="002A7A95" w:rsidP="002A7A95"/>
    <w:p w14:paraId="6533508E" w14:textId="7CA63A43" w:rsidR="009A396B" w:rsidRDefault="009A396B" w:rsidP="002A7A95"/>
    <w:p w14:paraId="10162503" w14:textId="3C96A38E" w:rsidR="009A396B" w:rsidRDefault="009A396B" w:rsidP="002A7A95"/>
    <w:p w14:paraId="7A0D52A7" w14:textId="6C28C93A" w:rsidR="009A396B" w:rsidRDefault="009A396B" w:rsidP="002A7A95"/>
    <w:p w14:paraId="73BC99F2" w14:textId="77777777" w:rsidR="009A396B" w:rsidRPr="002A7A95" w:rsidRDefault="009A396B" w:rsidP="002A7A95"/>
    <w:p w14:paraId="3DE82575" w14:textId="67A81FE8" w:rsidR="002A7A95" w:rsidRPr="001B21F4" w:rsidRDefault="002A7A95" w:rsidP="002A7A95">
      <w:pPr>
        <w:spacing w:after="0" w:line="360" w:lineRule="auto"/>
        <w:rPr>
          <w:rFonts w:cstheme="minorHAnsi"/>
          <w:b/>
        </w:rPr>
      </w:pPr>
      <w:r w:rsidRPr="001B21F4">
        <w:rPr>
          <w:rFonts w:cstheme="minorHAnsi"/>
          <w:b/>
        </w:rPr>
        <w:lastRenderedPageBreak/>
        <w:t xml:space="preserve">Údaje o naměřené teplotě </w:t>
      </w:r>
      <w:r>
        <w:rPr>
          <w:rFonts w:cstheme="minorHAnsi"/>
          <w:b/>
        </w:rPr>
        <w:t xml:space="preserve">a atmosférickém talku </w:t>
      </w:r>
      <w:r w:rsidRPr="001B21F4">
        <w:rPr>
          <w:rFonts w:cstheme="minorHAnsi"/>
          <w:b/>
        </w:rPr>
        <w:t>zaznamenané do tabulky:</w:t>
      </w:r>
    </w:p>
    <w:p w14:paraId="0DF1DE23" w14:textId="77777777" w:rsidR="002A7A95" w:rsidRPr="001B21F4" w:rsidRDefault="002A7A95" w:rsidP="002A7A95">
      <w:pPr>
        <w:spacing w:after="0" w:line="360" w:lineRule="auto"/>
        <w:rPr>
          <w:rFonts w:cstheme="minorHAnsi"/>
          <w:b/>
        </w:rPr>
      </w:pPr>
    </w:p>
    <w:tbl>
      <w:tblPr>
        <w:tblStyle w:val="Mkatabulky"/>
        <w:tblW w:w="0" w:type="auto"/>
        <w:tblLayout w:type="fixed"/>
        <w:tblCellMar>
          <w:left w:w="0" w:type="dxa"/>
          <w:right w:w="0" w:type="dxa"/>
        </w:tblCellMar>
        <w:tblLook w:val="04A0" w:firstRow="1" w:lastRow="0" w:firstColumn="1" w:lastColumn="0" w:noHBand="0" w:noVBand="1"/>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A7A95" w:rsidRPr="001B21F4" w14:paraId="41528EA7" w14:textId="77777777" w:rsidTr="0022195B">
        <w:trPr>
          <w:cantSplit/>
          <w:trHeight w:val="791"/>
        </w:trPr>
        <w:tc>
          <w:tcPr>
            <w:tcW w:w="1757" w:type="dxa"/>
            <w:vAlign w:val="center"/>
          </w:tcPr>
          <w:p w14:paraId="12E39605" w14:textId="77777777" w:rsidR="002A7A95" w:rsidRPr="001B21F4" w:rsidRDefault="002A7A95" w:rsidP="0022195B">
            <w:pPr>
              <w:spacing w:line="360" w:lineRule="auto"/>
              <w:jc w:val="center"/>
              <w:rPr>
                <w:rFonts w:cstheme="minorHAnsi"/>
                <w:b/>
              </w:rPr>
            </w:pPr>
            <w:r w:rsidRPr="001B21F4">
              <w:rPr>
                <w:rFonts w:cstheme="minorHAnsi"/>
                <w:b/>
              </w:rPr>
              <w:t>čas (v hod)</w:t>
            </w:r>
          </w:p>
        </w:tc>
        <w:tc>
          <w:tcPr>
            <w:tcW w:w="283" w:type="dxa"/>
            <w:textDirection w:val="btLr"/>
          </w:tcPr>
          <w:p w14:paraId="3FFF0539" w14:textId="77777777" w:rsidR="002A7A95" w:rsidRPr="001B21F4" w:rsidRDefault="002A7A95" w:rsidP="0022195B">
            <w:pPr>
              <w:spacing w:line="360" w:lineRule="auto"/>
              <w:ind w:left="113" w:right="113"/>
              <w:jc w:val="center"/>
              <w:rPr>
                <w:rFonts w:cstheme="minorHAnsi"/>
              </w:rPr>
            </w:pPr>
            <w:r w:rsidRPr="001B21F4">
              <w:rPr>
                <w:rFonts w:cstheme="minorHAnsi"/>
              </w:rPr>
              <w:t>00:00</w:t>
            </w:r>
          </w:p>
        </w:tc>
        <w:tc>
          <w:tcPr>
            <w:tcW w:w="283" w:type="dxa"/>
            <w:textDirection w:val="btLr"/>
          </w:tcPr>
          <w:p w14:paraId="35783985" w14:textId="77777777" w:rsidR="002A7A95" w:rsidRPr="001B21F4" w:rsidRDefault="002A7A95" w:rsidP="0022195B">
            <w:pPr>
              <w:spacing w:line="360" w:lineRule="auto"/>
              <w:ind w:left="113" w:right="113"/>
              <w:jc w:val="center"/>
              <w:rPr>
                <w:rFonts w:cstheme="minorHAnsi"/>
              </w:rPr>
            </w:pPr>
            <w:r w:rsidRPr="001B21F4">
              <w:rPr>
                <w:rFonts w:cstheme="minorHAnsi"/>
              </w:rPr>
              <w:t>01:00</w:t>
            </w:r>
          </w:p>
        </w:tc>
        <w:tc>
          <w:tcPr>
            <w:tcW w:w="283" w:type="dxa"/>
            <w:textDirection w:val="btLr"/>
          </w:tcPr>
          <w:p w14:paraId="604366AD" w14:textId="77777777" w:rsidR="002A7A95" w:rsidRPr="001B21F4" w:rsidRDefault="002A7A95" w:rsidP="0022195B">
            <w:pPr>
              <w:spacing w:line="360" w:lineRule="auto"/>
              <w:ind w:left="113" w:right="113"/>
              <w:jc w:val="center"/>
              <w:rPr>
                <w:rFonts w:cstheme="minorHAnsi"/>
              </w:rPr>
            </w:pPr>
            <w:r w:rsidRPr="001B21F4">
              <w:rPr>
                <w:rFonts w:cstheme="minorHAnsi"/>
              </w:rPr>
              <w:t>02:00</w:t>
            </w:r>
          </w:p>
        </w:tc>
        <w:tc>
          <w:tcPr>
            <w:tcW w:w="283" w:type="dxa"/>
            <w:textDirection w:val="btLr"/>
          </w:tcPr>
          <w:p w14:paraId="14C6E001" w14:textId="77777777" w:rsidR="002A7A95" w:rsidRPr="001B21F4" w:rsidRDefault="002A7A95" w:rsidP="0022195B">
            <w:pPr>
              <w:spacing w:line="360" w:lineRule="auto"/>
              <w:ind w:left="113" w:right="113"/>
              <w:jc w:val="center"/>
              <w:rPr>
                <w:rFonts w:cstheme="minorHAnsi"/>
              </w:rPr>
            </w:pPr>
            <w:r w:rsidRPr="001B21F4">
              <w:rPr>
                <w:rFonts w:cstheme="minorHAnsi"/>
              </w:rPr>
              <w:t>03:00</w:t>
            </w:r>
          </w:p>
        </w:tc>
        <w:tc>
          <w:tcPr>
            <w:tcW w:w="283" w:type="dxa"/>
            <w:textDirection w:val="btLr"/>
          </w:tcPr>
          <w:p w14:paraId="2C8C4215" w14:textId="77777777" w:rsidR="002A7A95" w:rsidRPr="001B21F4" w:rsidRDefault="002A7A95" w:rsidP="0022195B">
            <w:pPr>
              <w:spacing w:line="360" w:lineRule="auto"/>
              <w:ind w:left="113" w:right="113"/>
              <w:jc w:val="center"/>
              <w:rPr>
                <w:rFonts w:cstheme="minorHAnsi"/>
              </w:rPr>
            </w:pPr>
            <w:r w:rsidRPr="001B21F4">
              <w:rPr>
                <w:rFonts w:cstheme="minorHAnsi"/>
              </w:rPr>
              <w:t>04:00</w:t>
            </w:r>
          </w:p>
        </w:tc>
        <w:tc>
          <w:tcPr>
            <w:tcW w:w="283" w:type="dxa"/>
            <w:textDirection w:val="btLr"/>
          </w:tcPr>
          <w:p w14:paraId="1BCFF08E" w14:textId="77777777" w:rsidR="002A7A95" w:rsidRPr="001B21F4" w:rsidRDefault="002A7A95" w:rsidP="0022195B">
            <w:pPr>
              <w:spacing w:line="360" w:lineRule="auto"/>
              <w:ind w:left="113" w:right="113"/>
              <w:jc w:val="center"/>
              <w:rPr>
                <w:rFonts w:cstheme="minorHAnsi"/>
              </w:rPr>
            </w:pPr>
            <w:r w:rsidRPr="001B21F4">
              <w:rPr>
                <w:rFonts w:cstheme="minorHAnsi"/>
              </w:rPr>
              <w:t>05:00</w:t>
            </w:r>
          </w:p>
        </w:tc>
        <w:tc>
          <w:tcPr>
            <w:tcW w:w="283" w:type="dxa"/>
            <w:textDirection w:val="btLr"/>
          </w:tcPr>
          <w:p w14:paraId="134C31A9" w14:textId="77777777" w:rsidR="002A7A95" w:rsidRPr="001B21F4" w:rsidRDefault="002A7A95" w:rsidP="0022195B">
            <w:pPr>
              <w:spacing w:line="360" w:lineRule="auto"/>
              <w:ind w:left="113" w:right="113"/>
              <w:jc w:val="center"/>
              <w:rPr>
                <w:rFonts w:cstheme="minorHAnsi"/>
              </w:rPr>
            </w:pPr>
            <w:r w:rsidRPr="001B21F4">
              <w:rPr>
                <w:rFonts w:cstheme="minorHAnsi"/>
              </w:rPr>
              <w:t>06:00</w:t>
            </w:r>
          </w:p>
        </w:tc>
        <w:tc>
          <w:tcPr>
            <w:tcW w:w="283" w:type="dxa"/>
            <w:textDirection w:val="btLr"/>
          </w:tcPr>
          <w:p w14:paraId="6D19CB1A" w14:textId="77777777" w:rsidR="002A7A95" w:rsidRPr="001B21F4" w:rsidRDefault="002A7A95" w:rsidP="0022195B">
            <w:pPr>
              <w:spacing w:line="360" w:lineRule="auto"/>
              <w:ind w:left="113" w:right="113"/>
              <w:jc w:val="center"/>
              <w:rPr>
                <w:rFonts w:cstheme="minorHAnsi"/>
              </w:rPr>
            </w:pPr>
            <w:r w:rsidRPr="001B21F4">
              <w:rPr>
                <w:rFonts w:cstheme="minorHAnsi"/>
              </w:rPr>
              <w:t>07:00</w:t>
            </w:r>
          </w:p>
        </w:tc>
        <w:tc>
          <w:tcPr>
            <w:tcW w:w="283" w:type="dxa"/>
            <w:textDirection w:val="btLr"/>
          </w:tcPr>
          <w:p w14:paraId="119192D1" w14:textId="77777777" w:rsidR="002A7A95" w:rsidRPr="001B21F4" w:rsidRDefault="002A7A95" w:rsidP="0022195B">
            <w:pPr>
              <w:spacing w:line="360" w:lineRule="auto"/>
              <w:ind w:left="113" w:right="113"/>
              <w:jc w:val="center"/>
              <w:rPr>
                <w:rFonts w:cstheme="minorHAnsi"/>
              </w:rPr>
            </w:pPr>
            <w:r w:rsidRPr="001B21F4">
              <w:rPr>
                <w:rFonts w:cstheme="minorHAnsi"/>
              </w:rPr>
              <w:t>08:00</w:t>
            </w:r>
          </w:p>
        </w:tc>
        <w:tc>
          <w:tcPr>
            <w:tcW w:w="283" w:type="dxa"/>
            <w:textDirection w:val="btLr"/>
          </w:tcPr>
          <w:p w14:paraId="18BA24D5" w14:textId="77777777" w:rsidR="002A7A95" w:rsidRPr="001B21F4" w:rsidRDefault="002A7A95" w:rsidP="0022195B">
            <w:pPr>
              <w:spacing w:line="360" w:lineRule="auto"/>
              <w:ind w:left="113" w:right="113"/>
              <w:jc w:val="center"/>
              <w:rPr>
                <w:rFonts w:cstheme="minorHAnsi"/>
              </w:rPr>
            </w:pPr>
            <w:r w:rsidRPr="001B21F4">
              <w:rPr>
                <w:rFonts w:cstheme="minorHAnsi"/>
              </w:rPr>
              <w:t>09:00</w:t>
            </w:r>
          </w:p>
        </w:tc>
        <w:tc>
          <w:tcPr>
            <w:tcW w:w="283" w:type="dxa"/>
            <w:textDirection w:val="btLr"/>
          </w:tcPr>
          <w:p w14:paraId="3823CF1A" w14:textId="77777777" w:rsidR="002A7A95" w:rsidRPr="001B21F4" w:rsidRDefault="002A7A95" w:rsidP="0022195B">
            <w:pPr>
              <w:spacing w:line="360" w:lineRule="auto"/>
              <w:ind w:left="113" w:right="113"/>
              <w:jc w:val="center"/>
              <w:rPr>
                <w:rFonts w:cstheme="minorHAnsi"/>
              </w:rPr>
            </w:pPr>
            <w:r w:rsidRPr="001B21F4">
              <w:rPr>
                <w:rFonts w:cstheme="minorHAnsi"/>
              </w:rPr>
              <w:t>10:00</w:t>
            </w:r>
          </w:p>
        </w:tc>
        <w:tc>
          <w:tcPr>
            <w:tcW w:w="283" w:type="dxa"/>
            <w:textDirection w:val="btLr"/>
          </w:tcPr>
          <w:p w14:paraId="50CCFC79" w14:textId="77777777" w:rsidR="002A7A95" w:rsidRPr="001B21F4" w:rsidRDefault="002A7A95" w:rsidP="0022195B">
            <w:pPr>
              <w:spacing w:line="360" w:lineRule="auto"/>
              <w:ind w:left="113" w:right="113"/>
              <w:jc w:val="center"/>
              <w:rPr>
                <w:rFonts w:cstheme="minorHAnsi"/>
              </w:rPr>
            </w:pPr>
            <w:r w:rsidRPr="001B21F4">
              <w:rPr>
                <w:rFonts w:cstheme="minorHAnsi"/>
              </w:rPr>
              <w:t>11:00</w:t>
            </w:r>
          </w:p>
        </w:tc>
        <w:tc>
          <w:tcPr>
            <w:tcW w:w="283" w:type="dxa"/>
            <w:textDirection w:val="btLr"/>
          </w:tcPr>
          <w:p w14:paraId="62FE9A9A" w14:textId="77777777" w:rsidR="002A7A95" w:rsidRPr="001B21F4" w:rsidRDefault="002A7A95" w:rsidP="0022195B">
            <w:pPr>
              <w:spacing w:line="360" w:lineRule="auto"/>
              <w:ind w:left="113" w:right="113"/>
              <w:jc w:val="center"/>
              <w:rPr>
                <w:rFonts w:cstheme="minorHAnsi"/>
              </w:rPr>
            </w:pPr>
            <w:r w:rsidRPr="001B21F4">
              <w:rPr>
                <w:rFonts w:cstheme="minorHAnsi"/>
              </w:rPr>
              <w:t>12:00</w:t>
            </w:r>
          </w:p>
        </w:tc>
        <w:tc>
          <w:tcPr>
            <w:tcW w:w="283" w:type="dxa"/>
            <w:textDirection w:val="btLr"/>
          </w:tcPr>
          <w:p w14:paraId="5C7DEE52" w14:textId="77777777" w:rsidR="002A7A95" w:rsidRPr="001B21F4" w:rsidRDefault="002A7A95" w:rsidP="0022195B">
            <w:pPr>
              <w:spacing w:line="360" w:lineRule="auto"/>
              <w:ind w:left="113" w:right="113"/>
              <w:jc w:val="center"/>
              <w:rPr>
                <w:rFonts w:cstheme="minorHAnsi"/>
              </w:rPr>
            </w:pPr>
            <w:r w:rsidRPr="001B21F4">
              <w:rPr>
                <w:rFonts w:cstheme="minorHAnsi"/>
              </w:rPr>
              <w:t>13:00</w:t>
            </w:r>
          </w:p>
        </w:tc>
        <w:tc>
          <w:tcPr>
            <w:tcW w:w="283" w:type="dxa"/>
            <w:textDirection w:val="btLr"/>
          </w:tcPr>
          <w:p w14:paraId="662C9A9A" w14:textId="77777777" w:rsidR="002A7A95" w:rsidRPr="001B21F4" w:rsidRDefault="002A7A95" w:rsidP="0022195B">
            <w:pPr>
              <w:spacing w:line="360" w:lineRule="auto"/>
              <w:ind w:left="113" w:right="113"/>
              <w:jc w:val="center"/>
              <w:rPr>
                <w:rFonts w:cstheme="minorHAnsi"/>
              </w:rPr>
            </w:pPr>
            <w:r w:rsidRPr="001B21F4">
              <w:rPr>
                <w:rFonts w:cstheme="minorHAnsi"/>
              </w:rPr>
              <w:t>14:00</w:t>
            </w:r>
          </w:p>
        </w:tc>
        <w:tc>
          <w:tcPr>
            <w:tcW w:w="283" w:type="dxa"/>
            <w:textDirection w:val="btLr"/>
          </w:tcPr>
          <w:p w14:paraId="5833E57A" w14:textId="77777777" w:rsidR="002A7A95" w:rsidRPr="001B21F4" w:rsidRDefault="002A7A95" w:rsidP="0022195B">
            <w:pPr>
              <w:spacing w:line="360" w:lineRule="auto"/>
              <w:ind w:left="113" w:right="113"/>
              <w:jc w:val="center"/>
              <w:rPr>
                <w:rFonts w:cstheme="minorHAnsi"/>
              </w:rPr>
            </w:pPr>
            <w:r w:rsidRPr="001B21F4">
              <w:rPr>
                <w:rFonts w:cstheme="minorHAnsi"/>
              </w:rPr>
              <w:t>15:00</w:t>
            </w:r>
          </w:p>
        </w:tc>
        <w:tc>
          <w:tcPr>
            <w:tcW w:w="283" w:type="dxa"/>
            <w:textDirection w:val="btLr"/>
          </w:tcPr>
          <w:p w14:paraId="59F769DD" w14:textId="77777777" w:rsidR="002A7A95" w:rsidRPr="001B21F4" w:rsidRDefault="002A7A95" w:rsidP="0022195B">
            <w:pPr>
              <w:spacing w:line="360" w:lineRule="auto"/>
              <w:ind w:left="113" w:right="113"/>
              <w:jc w:val="center"/>
              <w:rPr>
                <w:rFonts w:cstheme="minorHAnsi"/>
              </w:rPr>
            </w:pPr>
            <w:r w:rsidRPr="001B21F4">
              <w:rPr>
                <w:rFonts w:cstheme="minorHAnsi"/>
              </w:rPr>
              <w:t>16:00</w:t>
            </w:r>
          </w:p>
        </w:tc>
        <w:tc>
          <w:tcPr>
            <w:tcW w:w="283" w:type="dxa"/>
            <w:textDirection w:val="btLr"/>
          </w:tcPr>
          <w:p w14:paraId="03A51662" w14:textId="77777777" w:rsidR="002A7A95" w:rsidRPr="001B21F4" w:rsidRDefault="002A7A95" w:rsidP="0022195B">
            <w:pPr>
              <w:spacing w:line="360" w:lineRule="auto"/>
              <w:ind w:left="113" w:right="113"/>
              <w:jc w:val="center"/>
              <w:rPr>
                <w:rFonts w:cstheme="minorHAnsi"/>
              </w:rPr>
            </w:pPr>
            <w:r w:rsidRPr="001B21F4">
              <w:rPr>
                <w:rFonts w:cstheme="minorHAnsi"/>
              </w:rPr>
              <w:t>17:00</w:t>
            </w:r>
          </w:p>
        </w:tc>
        <w:tc>
          <w:tcPr>
            <w:tcW w:w="283" w:type="dxa"/>
            <w:textDirection w:val="btLr"/>
          </w:tcPr>
          <w:p w14:paraId="6F5871EF" w14:textId="77777777" w:rsidR="002A7A95" w:rsidRPr="001B21F4" w:rsidRDefault="002A7A95" w:rsidP="0022195B">
            <w:pPr>
              <w:spacing w:line="360" w:lineRule="auto"/>
              <w:ind w:left="113" w:right="113"/>
              <w:jc w:val="center"/>
              <w:rPr>
                <w:rFonts w:cstheme="minorHAnsi"/>
              </w:rPr>
            </w:pPr>
            <w:r w:rsidRPr="001B21F4">
              <w:rPr>
                <w:rFonts w:cstheme="minorHAnsi"/>
              </w:rPr>
              <w:t>18:00</w:t>
            </w:r>
          </w:p>
        </w:tc>
        <w:tc>
          <w:tcPr>
            <w:tcW w:w="283" w:type="dxa"/>
            <w:textDirection w:val="btLr"/>
          </w:tcPr>
          <w:p w14:paraId="2F17D0D7" w14:textId="77777777" w:rsidR="002A7A95" w:rsidRPr="001B21F4" w:rsidRDefault="002A7A95" w:rsidP="0022195B">
            <w:pPr>
              <w:spacing w:line="360" w:lineRule="auto"/>
              <w:ind w:left="113" w:right="113"/>
              <w:jc w:val="center"/>
              <w:rPr>
                <w:rFonts w:cstheme="minorHAnsi"/>
              </w:rPr>
            </w:pPr>
            <w:r w:rsidRPr="001B21F4">
              <w:rPr>
                <w:rFonts w:cstheme="minorHAnsi"/>
              </w:rPr>
              <w:t>19:00</w:t>
            </w:r>
          </w:p>
        </w:tc>
        <w:tc>
          <w:tcPr>
            <w:tcW w:w="283" w:type="dxa"/>
            <w:textDirection w:val="btLr"/>
          </w:tcPr>
          <w:p w14:paraId="3FB39B0D" w14:textId="77777777" w:rsidR="002A7A95" w:rsidRPr="001B21F4" w:rsidRDefault="002A7A95" w:rsidP="0022195B">
            <w:pPr>
              <w:spacing w:line="360" w:lineRule="auto"/>
              <w:ind w:left="113" w:right="113"/>
              <w:jc w:val="center"/>
              <w:rPr>
                <w:rFonts w:cstheme="minorHAnsi"/>
              </w:rPr>
            </w:pPr>
            <w:r w:rsidRPr="001B21F4">
              <w:rPr>
                <w:rFonts w:cstheme="minorHAnsi"/>
              </w:rPr>
              <w:t>20:00</w:t>
            </w:r>
          </w:p>
        </w:tc>
        <w:tc>
          <w:tcPr>
            <w:tcW w:w="283" w:type="dxa"/>
            <w:textDirection w:val="btLr"/>
          </w:tcPr>
          <w:p w14:paraId="68501E7B" w14:textId="77777777" w:rsidR="002A7A95" w:rsidRPr="001B21F4" w:rsidRDefault="002A7A95" w:rsidP="0022195B">
            <w:pPr>
              <w:spacing w:line="360" w:lineRule="auto"/>
              <w:ind w:left="113" w:right="113"/>
              <w:jc w:val="center"/>
              <w:rPr>
                <w:rFonts w:cstheme="minorHAnsi"/>
              </w:rPr>
            </w:pPr>
            <w:r w:rsidRPr="001B21F4">
              <w:rPr>
                <w:rFonts w:cstheme="minorHAnsi"/>
              </w:rPr>
              <w:t>21:00</w:t>
            </w:r>
          </w:p>
        </w:tc>
        <w:tc>
          <w:tcPr>
            <w:tcW w:w="283" w:type="dxa"/>
            <w:textDirection w:val="btLr"/>
          </w:tcPr>
          <w:p w14:paraId="64AE4FF0" w14:textId="77777777" w:rsidR="002A7A95" w:rsidRPr="001B21F4" w:rsidRDefault="002A7A95" w:rsidP="0022195B">
            <w:pPr>
              <w:spacing w:line="360" w:lineRule="auto"/>
              <w:ind w:left="113" w:right="113"/>
              <w:jc w:val="center"/>
              <w:rPr>
                <w:rFonts w:cstheme="minorHAnsi"/>
              </w:rPr>
            </w:pPr>
            <w:r w:rsidRPr="001B21F4">
              <w:rPr>
                <w:rFonts w:cstheme="minorHAnsi"/>
              </w:rPr>
              <w:t>22:00</w:t>
            </w:r>
          </w:p>
        </w:tc>
        <w:tc>
          <w:tcPr>
            <w:tcW w:w="283" w:type="dxa"/>
            <w:textDirection w:val="btLr"/>
          </w:tcPr>
          <w:p w14:paraId="0E3DA2AD" w14:textId="77777777" w:rsidR="002A7A95" w:rsidRPr="001B21F4" w:rsidRDefault="002A7A95" w:rsidP="0022195B">
            <w:pPr>
              <w:spacing w:line="360" w:lineRule="auto"/>
              <w:ind w:left="113" w:right="113"/>
              <w:jc w:val="center"/>
              <w:rPr>
                <w:rFonts w:cstheme="minorHAnsi"/>
              </w:rPr>
            </w:pPr>
            <w:r w:rsidRPr="001B21F4">
              <w:rPr>
                <w:rFonts w:cstheme="minorHAnsi"/>
              </w:rPr>
              <w:t>23:00</w:t>
            </w:r>
          </w:p>
        </w:tc>
        <w:tc>
          <w:tcPr>
            <w:tcW w:w="283" w:type="dxa"/>
            <w:textDirection w:val="btLr"/>
          </w:tcPr>
          <w:p w14:paraId="6D967D51" w14:textId="77777777" w:rsidR="002A7A95" w:rsidRPr="001B21F4" w:rsidRDefault="002A7A95" w:rsidP="0022195B">
            <w:pPr>
              <w:spacing w:line="360" w:lineRule="auto"/>
              <w:ind w:left="113" w:right="113"/>
              <w:jc w:val="center"/>
              <w:rPr>
                <w:rFonts w:cstheme="minorHAnsi"/>
              </w:rPr>
            </w:pPr>
            <w:r w:rsidRPr="001B21F4">
              <w:rPr>
                <w:rFonts w:cstheme="minorHAnsi"/>
              </w:rPr>
              <w:t>24:00</w:t>
            </w:r>
          </w:p>
        </w:tc>
      </w:tr>
      <w:tr w:rsidR="002A7A95" w:rsidRPr="001B21F4" w14:paraId="003A5D04" w14:textId="77777777" w:rsidTr="0022195B">
        <w:trPr>
          <w:trHeight w:val="704"/>
        </w:trPr>
        <w:tc>
          <w:tcPr>
            <w:tcW w:w="1757" w:type="dxa"/>
            <w:vAlign w:val="center"/>
          </w:tcPr>
          <w:p w14:paraId="17376AD2" w14:textId="77777777" w:rsidR="002A7A95" w:rsidRPr="001B21F4" w:rsidRDefault="002A7A95" w:rsidP="0022195B">
            <w:pPr>
              <w:spacing w:line="360" w:lineRule="auto"/>
              <w:jc w:val="center"/>
              <w:rPr>
                <w:rFonts w:cstheme="minorHAnsi"/>
                <w:b/>
              </w:rPr>
            </w:pPr>
            <w:r w:rsidRPr="001B21F4">
              <w:rPr>
                <w:rFonts w:cstheme="minorHAnsi"/>
                <w:b/>
              </w:rPr>
              <w:t>teplota (v °C)</w:t>
            </w:r>
          </w:p>
        </w:tc>
        <w:tc>
          <w:tcPr>
            <w:tcW w:w="283" w:type="dxa"/>
          </w:tcPr>
          <w:p w14:paraId="4409BF13" w14:textId="77777777" w:rsidR="002A7A95" w:rsidRPr="001B21F4" w:rsidRDefault="002A7A95" w:rsidP="0022195B">
            <w:pPr>
              <w:spacing w:line="360" w:lineRule="auto"/>
              <w:rPr>
                <w:rFonts w:cstheme="minorHAnsi"/>
              </w:rPr>
            </w:pPr>
          </w:p>
        </w:tc>
        <w:tc>
          <w:tcPr>
            <w:tcW w:w="283" w:type="dxa"/>
          </w:tcPr>
          <w:p w14:paraId="44F40C00" w14:textId="77777777" w:rsidR="002A7A95" w:rsidRPr="001B21F4" w:rsidRDefault="002A7A95" w:rsidP="0022195B">
            <w:pPr>
              <w:spacing w:line="360" w:lineRule="auto"/>
              <w:rPr>
                <w:rFonts w:cstheme="minorHAnsi"/>
              </w:rPr>
            </w:pPr>
          </w:p>
        </w:tc>
        <w:tc>
          <w:tcPr>
            <w:tcW w:w="283" w:type="dxa"/>
          </w:tcPr>
          <w:p w14:paraId="617D3C82" w14:textId="77777777" w:rsidR="002A7A95" w:rsidRPr="001B21F4" w:rsidRDefault="002A7A95" w:rsidP="0022195B">
            <w:pPr>
              <w:spacing w:line="360" w:lineRule="auto"/>
              <w:rPr>
                <w:rFonts w:cstheme="minorHAnsi"/>
              </w:rPr>
            </w:pPr>
          </w:p>
        </w:tc>
        <w:tc>
          <w:tcPr>
            <w:tcW w:w="283" w:type="dxa"/>
          </w:tcPr>
          <w:p w14:paraId="1C871F45" w14:textId="77777777" w:rsidR="002A7A95" w:rsidRPr="001B21F4" w:rsidRDefault="002A7A95" w:rsidP="0022195B">
            <w:pPr>
              <w:spacing w:line="360" w:lineRule="auto"/>
              <w:rPr>
                <w:rFonts w:cstheme="minorHAnsi"/>
              </w:rPr>
            </w:pPr>
          </w:p>
        </w:tc>
        <w:tc>
          <w:tcPr>
            <w:tcW w:w="283" w:type="dxa"/>
          </w:tcPr>
          <w:p w14:paraId="06C75DF5" w14:textId="77777777" w:rsidR="002A7A95" w:rsidRPr="001B21F4" w:rsidRDefault="002A7A95" w:rsidP="0022195B">
            <w:pPr>
              <w:spacing w:line="360" w:lineRule="auto"/>
              <w:rPr>
                <w:rFonts w:cstheme="minorHAnsi"/>
              </w:rPr>
            </w:pPr>
          </w:p>
        </w:tc>
        <w:tc>
          <w:tcPr>
            <w:tcW w:w="283" w:type="dxa"/>
          </w:tcPr>
          <w:p w14:paraId="296C22D9" w14:textId="77777777" w:rsidR="002A7A95" w:rsidRPr="001B21F4" w:rsidRDefault="002A7A95" w:rsidP="0022195B">
            <w:pPr>
              <w:spacing w:line="360" w:lineRule="auto"/>
              <w:rPr>
                <w:rFonts w:cstheme="minorHAnsi"/>
              </w:rPr>
            </w:pPr>
          </w:p>
        </w:tc>
        <w:tc>
          <w:tcPr>
            <w:tcW w:w="283" w:type="dxa"/>
          </w:tcPr>
          <w:p w14:paraId="3481A411" w14:textId="77777777" w:rsidR="002A7A95" w:rsidRPr="001B21F4" w:rsidRDefault="002A7A95" w:rsidP="0022195B">
            <w:pPr>
              <w:spacing w:line="360" w:lineRule="auto"/>
              <w:rPr>
                <w:rFonts w:cstheme="minorHAnsi"/>
              </w:rPr>
            </w:pPr>
          </w:p>
        </w:tc>
        <w:tc>
          <w:tcPr>
            <w:tcW w:w="283" w:type="dxa"/>
          </w:tcPr>
          <w:p w14:paraId="6C7FF3B8" w14:textId="77777777" w:rsidR="002A7A95" w:rsidRPr="001B21F4" w:rsidRDefault="002A7A95" w:rsidP="0022195B">
            <w:pPr>
              <w:spacing w:line="360" w:lineRule="auto"/>
              <w:rPr>
                <w:rFonts w:cstheme="minorHAnsi"/>
              </w:rPr>
            </w:pPr>
          </w:p>
        </w:tc>
        <w:tc>
          <w:tcPr>
            <w:tcW w:w="283" w:type="dxa"/>
          </w:tcPr>
          <w:p w14:paraId="03B5C7FE" w14:textId="77777777" w:rsidR="002A7A95" w:rsidRPr="001B21F4" w:rsidRDefault="002A7A95" w:rsidP="0022195B">
            <w:pPr>
              <w:spacing w:line="360" w:lineRule="auto"/>
              <w:rPr>
                <w:rFonts w:cstheme="minorHAnsi"/>
              </w:rPr>
            </w:pPr>
          </w:p>
        </w:tc>
        <w:tc>
          <w:tcPr>
            <w:tcW w:w="283" w:type="dxa"/>
          </w:tcPr>
          <w:p w14:paraId="6FC60F59" w14:textId="77777777" w:rsidR="002A7A95" w:rsidRPr="001B21F4" w:rsidRDefault="002A7A95" w:rsidP="0022195B">
            <w:pPr>
              <w:spacing w:line="360" w:lineRule="auto"/>
              <w:rPr>
                <w:rFonts w:cstheme="minorHAnsi"/>
              </w:rPr>
            </w:pPr>
          </w:p>
        </w:tc>
        <w:tc>
          <w:tcPr>
            <w:tcW w:w="283" w:type="dxa"/>
          </w:tcPr>
          <w:p w14:paraId="1C47AC64" w14:textId="77777777" w:rsidR="002A7A95" w:rsidRPr="001B21F4" w:rsidRDefault="002A7A95" w:rsidP="0022195B">
            <w:pPr>
              <w:spacing w:line="360" w:lineRule="auto"/>
              <w:rPr>
                <w:rFonts w:cstheme="minorHAnsi"/>
              </w:rPr>
            </w:pPr>
          </w:p>
        </w:tc>
        <w:tc>
          <w:tcPr>
            <w:tcW w:w="283" w:type="dxa"/>
          </w:tcPr>
          <w:p w14:paraId="04AD30E7" w14:textId="77777777" w:rsidR="002A7A95" w:rsidRPr="001B21F4" w:rsidRDefault="002A7A95" w:rsidP="0022195B">
            <w:pPr>
              <w:spacing w:line="360" w:lineRule="auto"/>
              <w:rPr>
                <w:rFonts w:cstheme="minorHAnsi"/>
              </w:rPr>
            </w:pPr>
          </w:p>
        </w:tc>
        <w:tc>
          <w:tcPr>
            <w:tcW w:w="283" w:type="dxa"/>
          </w:tcPr>
          <w:p w14:paraId="0339C6B8" w14:textId="77777777" w:rsidR="002A7A95" w:rsidRPr="001B21F4" w:rsidRDefault="002A7A95" w:rsidP="0022195B">
            <w:pPr>
              <w:spacing w:line="360" w:lineRule="auto"/>
              <w:rPr>
                <w:rFonts w:cstheme="minorHAnsi"/>
              </w:rPr>
            </w:pPr>
          </w:p>
        </w:tc>
        <w:tc>
          <w:tcPr>
            <w:tcW w:w="283" w:type="dxa"/>
          </w:tcPr>
          <w:p w14:paraId="5A89282E" w14:textId="77777777" w:rsidR="002A7A95" w:rsidRPr="001B21F4" w:rsidRDefault="002A7A95" w:rsidP="0022195B">
            <w:pPr>
              <w:spacing w:line="360" w:lineRule="auto"/>
              <w:rPr>
                <w:rFonts w:cstheme="minorHAnsi"/>
              </w:rPr>
            </w:pPr>
          </w:p>
        </w:tc>
        <w:tc>
          <w:tcPr>
            <w:tcW w:w="283" w:type="dxa"/>
          </w:tcPr>
          <w:p w14:paraId="5AD7546A" w14:textId="77777777" w:rsidR="002A7A95" w:rsidRPr="001B21F4" w:rsidRDefault="002A7A95" w:rsidP="0022195B">
            <w:pPr>
              <w:spacing w:line="360" w:lineRule="auto"/>
              <w:rPr>
                <w:rFonts w:cstheme="minorHAnsi"/>
              </w:rPr>
            </w:pPr>
          </w:p>
        </w:tc>
        <w:tc>
          <w:tcPr>
            <w:tcW w:w="283" w:type="dxa"/>
          </w:tcPr>
          <w:p w14:paraId="11CE3FFA" w14:textId="77777777" w:rsidR="002A7A95" w:rsidRPr="001B21F4" w:rsidRDefault="002A7A95" w:rsidP="0022195B">
            <w:pPr>
              <w:spacing w:line="360" w:lineRule="auto"/>
              <w:rPr>
                <w:rFonts w:cstheme="minorHAnsi"/>
              </w:rPr>
            </w:pPr>
          </w:p>
        </w:tc>
        <w:tc>
          <w:tcPr>
            <w:tcW w:w="283" w:type="dxa"/>
          </w:tcPr>
          <w:p w14:paraId="307908A7" w14:textId="77777777" w:rsidR="002A7A95" w:rsidRPr="001B21F4" w:rsidRDefault="002A7A95" w:rsidP="0022195B">
            <w:pPr>
              <w:spacing w:line="360" w:lineRule="auto"/>
              <w:rPr>
                <w:rFonts w:cstheme="minorHAnsi"/>
              </w:rPr>
            </w:pPr>
          </w:p>
        </w:tc>
        <w:tc>
          <w:tcPr>
            <w:tcW w:w="283" w:type="dxa"/>
          </w:tcPr>
          <w:p w14:paraId="2E4DB64D" w14:textId="77777777" w:rsidR="002A7A95" w:rsidRPr="001B21F4" w:rsidRDefault="002A7A95" w:rsidP="0022195B">
            <w:pPr>
              <w:spacing w:line="360" w:lineRule="auto"/>
              <w:rPr>
                <w:rFonts w:cstheme="minorHAnsi"/>
              </w:rPr>
            </w:pPr>
          </w:p>
        </w:tc>
        <w:tc>
          <w:tcPr>
            <w:tcW w:w="283" w:type="dxa"/>
          </w:tcPr>
          <w:p w14:paraId="76577452" w14:textId="77777777" w:rsidR="002A7A95" w:rsidRPr="001B21F4" w:rsidRDefault="002A7A95" w:rsidP="0022195B">
            <w:pPr>
              <w:spacing w:line="360" w:lineRule="auto"/>
              <w:rPr>
                <w:rFonts w:cstheme="minorHAnsi"/>
              </w:rPr>
            </w:pPr>
          </w:p>
        </w:tc>
        <w:tc>
          <w:tcPr>
            <w:tcW w:w="283" w:type="dxa"/>
          </w:tcPr>
          <w:p w14:paraId="14167184" w14:textId="77777777" w:rsidR="002A7A95" w:rsidRPr="001B21F4" w:rsidRDefault="002A7A95" w:rsidP="0022195B">
            <w:pPr>
              <w:spacing w:line="360" w:lineRule="auto"/>
              <w:rPr>
                <w:rFonts w:cstheme="minorHAnsi"/>
              </w:rPr>
            </w:pPr>
          </w:p>
        </w:tc>
        <w:tc>
          <w:tcPr>
            <w:tcW w:w="283" w:type="dxa"/>
          </w:tcPr>
          <w:p w14:paraId="3C0D9504" w14:textId="77777777" w:rsidR="002A7A95" w:rsidRPr="001B21F4" w:rsidRDefault="002A7A95" w:rsidP="0022195B">
            <w:pPr>
              <w:spacing w:line="360" w:lineRule="auto"/>
              <w:rPr>
                <w:rFonts w:cstheme="minorHAnsi"/>
              </w:rPr>
            </w:pPr>
          </w:p>
        </w:tc>
        <w:tc>
          <w:tcPr>
            <w:tcW w:w="283" w:type="dxa"/>
          </w:tcPr>
          <w:p w14:paraId="701A9FE7" w14:textId="77777777" w:rsidR="002A7A95" w:rsidRPr="001B21F4" w:rsidRDefault="002A7A95" w:rsidP="0022195B">
            <w:pPr>
              <w:spacing w:line="360" w:lineRule="auto"/>
              <w:rPr>
                <w:rFonts w:cstheme="minorHAnsi"/>
              </w:rPr>
            </w:pPr>
          </w:p>
        </w:tc>
        <w:tc>
          <w:tcPr>
            <w:tcW w:w="283" w:type="dxa"/>
          </w:tcPr>
          <w:p w14:paraId="48755EDF" w14:textId="77777777" w:rsidR="002A7A95" w:rsidRPr="001B21F4" w:rsidRDefault="002A7A95" w:rsidP="0022195B">
            <w:pPr>
              <w:spacing w:line="360" w:lineRule="auto"/>
              <w:rPr>
                <w:rFonts w:cstheme="minorHAnsi"/>
              </w:rPr>
            </w:pPr>
          </w:p>
        </w:tc>
        <w:tc>
          <w:tcPr>
            <w:tcW w:w="283" w:type="dxa"/>
          </w:tcPr>
          <w:p w14:paraId="59C577E3" w14:textId="77777777" w:rsidR="002A7A95" w:rsidRPr="001B21F4" w:rsidRDefault="002A7A95" w:rsidP="0022195B">
            <w:pPr>
              <w:spacing w:line="360" w:lineRule="auto"/>
              <w:rPr>
                <w:rFonts w:cstheme="minorHAnsi"/>
              </w:rPr>
            </w:pPr>
          </w:p>
        </w:tc>
        <w:tc>
          <w:tcPr>
            <w:tcW w:w="283" w:type="dxa"/>
          </w:tcPr>
          <w:p w14:paraId="0795285E" w14:textId="77777777" w:rsidR="002A7A95" w:rsidRPr="001B21F4" w:rsidRDefault="002A7A95" w:rsidP="0022195B">
            <w:pPr>
              <w:spacing w:line="360" w:lineRule="auto"/>
              <w:rPr>
                <w:rFonts w:cstheme="minorHAnsi"/>
              </w:rPr>
            </w:pPr>
          </w:p>
        </w:tc>
      </w:tr>
      <w:tr w:rsidR="002A7A95" w:rsidRPr="001B21F4" w14:paraId="6C25B927" w14:textId="77777777" w:rsidTr="0022195B">
        <w:trPr>
          <w:trHeight w:val="704"/>
        </w:trPr>
        <w:tc>
          <w:tcPr>
            <w:tcW w:w="1757" w:type="dxa"/>
            <w:vAlign w:val="center"/>
          </w:tcPr>
          <w:p w14:paraId="4BF3BDB9" w14:textId="6CC9C280" w:rsidR="002A7A95" w:rsidRPr="001B21F4" w:rsidRDefault="002A7A95" w:rsidP="0022195B">
            <w:pPr>
              <w:spacing w:line="360" w:lineRule="auto"/>
              <w:jc w:val="center"/>
              <w:rPr>
                <w:rFonts w:cstheme="minorHAnsi"/>
                <w:b/>
              </w:rPr>
            </w:pPr>
            <w:r>
              <w:rPr>
                <w:rFonts w:cstheme="minorHAnsi"/>
                <w:b/>
              </w:rPr>
              <w:t>tlak (v Pa)</w:t>
            </w:r>
          </w:p>
        </w:tc>
        <w:tc>
          <w:tcPr>
            <w:tcW w:w="283" w:type="dxa"/>
          </w:tcPr>
          <w:p w14:paraId="60C25299" w14:textId="77777777" w:rsidR="002A7A95" w:rsidRPr="001B21F4" w:rsidRDefault="002A7A95" w:rsidP="0022195B">
            <w:pPr>
              <w:spacing w:line="360" w:lineRule="auto"/>
              <w:rPr>
                <w:rFonts w:cstheme="minorHAnsi"/>
              </w:rPr>
            </w:pPr>
          </w:p>
        </w:tc>
        <w:tc>
          <w:tcPr>
            <w:tcW w:w="283" w:type="dxa"/>
          </w:tcPr>
          <w:p w14:paraId="19E7AE92" w14:textId="77777777" w:rsidR="002A7A95" w:rsidRPr="001B21F4" w:rsidRDefault="002A7A95" w:rsidP="0022195B">
            <w:pPr>
              <w:spacing w:line="360" w:lineRule="auto"/>
              <w:rPr>
                <w:rFonts w:cstheme="minorHAnsi"/>
              </w:rPr>
            </w:pPr>
          </w:p>
        </w:tc>
        <w:tc>
          <w:tcPr>
            <w:tcW w:w="283" w:type="dxa"/>
          </w:tcPr>
          <w:p w14:paraId="6820DB99" w14:textId="77777777" w:rsidR="002A7A95" w:rsidRPr="001B21F4" w:rsidRDefault="002A7A95" w:rsidP="0022195B">
            <w:pPr>
              <w:spacing w:line="360" w:lineRule="auto"/>
              <w:rPr>
                <w:rFonts w:cstheme="minorHAnsi"/>
              </w:rPr>
            </w:pPr>
          </w:p>
        </w:tc>
        <w:tc>
          <w:tcPr>
            <w:tcW w:w="283" w:type="dxa"/>
          </w:tcPr>
          <w:p w14:paraId="4F955E23" w14:textId="77777777" w:rsidR="002A7A95" w:rsidRPr="001B21F4" w:rsidRDefault="002A7A95" w:rsidP="0022195B">
            <w:pPr>
              <w:spacing w:line="360" w:lineRule="auto"/>
              <w:rPr>
                <w:rFonts w:cstheme="minorHAnsi"/>
              </w:rPr>
            </w:pPr>
          </w:p>
        </w:tc>
        <w:tc>
          <w:tcPr>
            <w:tcW w:w="283" w:type="dxa"/>
          </w:tcPr>
          <w:p w14:paraId="30495196" w14:textId="77777777" w:rsidR="002A7A95" w:rsidRPr="001B21F4" w:rsidRDefault="002A7A95" w:rsidP="0022195B">
            <w:pPr>
              <w:spacing w:line="360" w:lineRule="auto"/>
              <w:rPr>
                <w:rFonts w:cstheme="minorHAnsi"/>
              </w:rPr>
            </w:pPr>
          </w:p>
        </w:tc>
        <w:tc>
          <w:tcPr>
            <w:tcW w:w="283" w:type="dxa"/>
          </w:tcPr>
          <w:p w14:paraId="07CBBE6A" w14:textId="77777777" w:rsidR="002A7A95" w:rsidRPr="001B21F4" w:rsidRDefault="002A7A95" w:rsidP="0022195B">
            <w:pPr>
              <w:spacing w:line="360" w:lineRule="auto"/>
              <w:rPr>
                <w:rFonts w:cstheme="minorHAnsi"/>
              </w:rPr>
            </w:pPr>
          </w:p>
        </w:tc>
        <w:tc>
          <w:tcPr>
            <w:tcW w:w="283" w:type="dxa"/>
          </w:tcPr>
          <w:p w14:paraId="2E549099" w14:textId="77777777" w:rsidR="002A7A95" w:rsidRPr="001B21F4" w:rsidRDefault="002A7A95" w:rsidP="0022195B">
            <w:pPr>
              <w:spacing w:line="360" w:lineRule="auto"/>
              <w:rPr>
                <w:rFonts w:cstheme="minorHAnsi"/>
              </w:rPr>
            </w:pPr>
          </w:p>
        </w:tc>
        <w:tc>
          <w:tcPr>
            <w:tcW w:w="283" w:type="dxa"/>
          </w:tcPr>
          <w:p w14:paraId="7D3BF7DF" w14:textId="77777777" w:rsidR="002A7A95" w:rsidRPr="001B21F4" w:rsidRDefault="002A7A95" w:rsidP="0022195B">
            <w:pPr>
              <w:spacing w:line="360" w:lineRule="auto"/>
              <w:rPr>
                <w:rFonts w:cstheme="minorHAnsi"/>
              </w:rPr>
            </w:pPr>
          </w:p>
        </w:tc>
        <w:tc>
          <w:tcPr>
            <w:tcW w:w="283" w:type="dxa"/>
          </w:tcPr>
          <w:p w14:paraId="00A1325B" w14:textId="77777777" w:rsidR="002A7A95" w:rsidRPr="001B21F4" w:rsidRDefault="002A7A95" w:rsidP="0022195B">
            <w:pPr>
              <w:spacing w:line="360" w:lineRule="auto"/>
              <w:rPr>
                <w:rFonts w:cstheme="minorHAnsi"/>
              </w:rPr>
            </w:pPr>
          </w:p>
        </w:tc>
        <w:tc>
          <w:tcPr>
            <w:tcW w:w="283" w:type="dxa"/>
          </w:tcPr>
          <w:p w14:paraId="431588C7" w14:textId="77777777" w:rsidR="002A7A95" w:rsidRPr="001B21F4" w:rsidRDefault="002A7A95" w:rsidP="0022195B">
            <w:pPr>
              <w:spacing w:line="360" w:lineRule="auto"/>
              <w:rPr>
                <w:rFonts w:cstheme="minorHAnsi"/>
              </w:rPr>
            </w:pPr>
          </w:p>
        </w:tc>
        <w:tc>
          <w:tcPr>
            <w:tcW w:w="283" w:type="dxa"/>
          </w:tcPr>
          <w:p w14:paraId="2C2D0B38" w14:textId="77777777" w:rsidR="002A7A95" w:rsidRPr="001B21F4" w:rsidRDefault="002A7A95" w:rsidP="0022195B">
            <w:pPr>
              <w:spacing w:line="360" w:lineRule="auto"/>
              <w:rPr>
                <w:rFonts w:cstheme="minorHAnsi"/>
              </w:rPr>
            </w:pPr>
          </w:p>
        </w:tc>
        <w:tc>
          <w:tcPr>
            <w:tcW w:w="283" w:type="dxa"/>
          </w:tcPr>
          <w:p w14:paraId="571428E0" w14:textId="77777777" w:rsidR="002A7A95" w:rsidRPr="001B21F4" w:rsidRDefault="002A7A95" w:rsidP="0022195B">
            <w:pPr>
              <w:spacing w:line="360" w:lineRule="auto"/>
              <w:rPr>
                <w:rFonts w:cstheme="minorHAnsi"/>
              </w:rPr>
            </w:pPr>
          </w:p>
        </w:tc>
        <w:tc>
          <w:tcPr>
            <w:tcW w:w="283" w:type="dxa"/>
          </w:tcPr>
          <w:p w14:paraId="3B7108CB" w14:textId="77777777" w:rsidR="002A7A95" w:rsidRPr="001B21F4" w:rsidRDefault="002A7A95" w:rsidP="0022195B">
            <w:pPr>
              <w:spacing w:line="360" w:lineRule="auto"/>
              <w:rPr>
                <w:rFonts w:cstheme="minorHAnsi"/>
              </w:rPr>
            </w:pPr>
          </w:p>
        </w:tc>
        <w:tc>
          <w:tcPr>
            <w:tcW w:w="283" w:type="dxa"/>
          </w:tcPr>
          <w:p w14:paraId="7A6B3167" w14:textId="77777777" w:rsidR="002A7A95" w:rsidRPr="001B21F4" w:rsidRDefault="002A7A95" w:rsidP="0022195B">
            <w:pPr>
              <w:spacing w:line="360" w:lineRule="auto"/>
              <w:rPr>
                <w:rFonts w:cstheme="minorHAnsi"/>
              </w:rPr>
            </w:pPr>
          </w:p>
        </w:tc>
        <w:tc>
          <w:tcPr>
            <w:tcW w:w="283" w:type="dxa"/>
          </w:tcPr>
          <w:p w14:paraId="7D533E91" w14:textId="77777777" w:rsidR="002A7A95" w:rsidRPr="001B21F4" w:rsidRDefault="002A7A95" w:rsidP="0022195B">
            <w:pPr>
              <w:spacing w:line="360" w:lineRule="auto"/>
              <w:rPr>
                <w:rFonts w:cstheme="minorHAnsi"/>
              </w:rPr>
            </w:pPr>
          </w:p>
        </w:tc>
        <w:tc>
          <w:tcPr>
            <w:tcW w:w="283" w:type="dxa"/>
          </w:tcPr>
          <w:p w14:paraId="7D942E25" w14:textId="77777777" w:rsidR="002A7A95" w:rsidRPr="001B21F4" w:rsidRDefault="002A7A95" w:rsidP="0022195B">
            <w:pPr>
              <w:spacing w:line="360" w:lineRule="auto"/>
              <w:rPr>
                <w:rFonts w:cstheme="minorHAnsi"/>
              </w:rPr>
            </w:pPr>
          </w:p>
        </w:tc>
        <w:tc>
          <w:tcPr>
            <w:tcW w:w="283" w:type="dxa"/>
          </w:tcPr>
          <w:p w14:paraId="38BB29D1" w14:textId="77777777" w:rsidR="002A7A95" w:rsidRPr="001B21F4" w:rsidRDefault="002A7A95" w:rsidP="0022195B">
            <w:pPr>
              <w:spacing w:line="360" w:lineRule="auto"/>
              <w:rPr>
                <w:rFonts w:cstheme="minorHAnsi"/>
              </w:rPr>
            </w:pPr>
          </w:p>
        </w:tc>
        <w:tc>
          <w:tcPr>
            <w:tcW w:w="283" w:type="dxa"/>
          </w:tcPr>
          <w:p w14:paraId="7F4011CF" w14:textId="77777777" w:rsidR="002A7A95" w:rsidRPr="001B21F4" w:rsidRDefault="002A7A95" w:rsidP="0022195B">
            <w:pPr>
              <w:spacing w:line="360" w:lineRule="auto"/>
              <w:rPr>
                <w:rFonts w:cstheme="minorHAnsi"/>
              </w:rPr>
            </w:pPr>
          </w:p>
        </w:tc>
        <w:tc>
          <w:tcPr>
            <w:tcW w:w="283" w:type="dxa"/>
          </w:tcPr>
          <w:p w14:paraId="57F83F10" w14:textId="77777777" w:rsidR="002A7A95" w:rsidRPr="001B21F4" w:rsidRDefault="002A7A95" w:rsidP="0022195B">
            <w:pPr>
              <w:spacing w:line="360" w:lineRule="auto"/>
              <w:rPr>
                <w:rFonts w:cstheme="minorHAnsi"/>
              </w:rPr>
            </w:pPr>
          </w:p>
        </w:tc>
        <w:tc>
          <w:tcPr>
            <w:tcW w:w="283" w:type="dxa"/>
          </w:tcPr>
          <w:p w14:paraId="6998353B" w14:textId="77777777" w:rsidR="002A7A95" w:rsidRPr="001B21F4" w:rsidRDefault="002A7A95" w:rsidP="0022195B">
            <w:pPr>
              <w:spacing w:line="360" w:lineRule="auto"/>
              <w:rPr>
                <w:rFonts w:cstheme="minorHAnsi"/>
              </w:rPr>
            </w:pPr>
          </w:p>
        </w:tc>
        <w:tc>
          <w:tcPr>
            <w:tcW w:w="283" w:type="dxa"/>
          </w:tcPr>
          <w:p w14:paraId="0F3F1245" w14:textId="77777777" w:rsidR="002A7A95" w:rsidRPr="001B21F4" w:rsidRDefault="002A7A95" w:rsidP="0022195B">
            <w:pPr>
              <w:spacing w:line="360" w:lineRule="auto"/>
              <w:rPr>
                <w:rFonts w:cstheme="minorHAnsi"/>
              </w:rPr>
            </w:pPr>
          </w:p>
        </w:tc>
        <w:tc>
          <w:tcPr>
            <w:tcW w:w="283" w:type="dxa"/>
          </w:tcPr>
          <w:p w14:paraId="01ACA1E2" w14:textId="77777777" w:rsidR="002A7A95" w:rsidRPr="001B21F4" w:rsidRDefault="002A7A95" w:rsidP="0022195B">
            <w:pPr>
              <w:spacing w:line="360" w:lineRule="auto"/>
              <w:rPr>
                <w:rFonts w:cstheme="minorHAnsi"/>
              </w:rPr>
            </w:pPr>
          </w:p>
        </w:tc>
        <w:tc>
          <w:tcPr>
            <w:tcW w:w="283" w:type="dxa"/>
          </w:tcPr>
          <w:p w14:paraId="56CB1326" w14:textId="77777777" w:rsidR="002A7A95" w:rsidRPr="001B21F4" w:rsidRDefault="002A7A95" w:rsidP="0022195B">
            <w:pPr>
              <w:spacing w:line="360" w:lineRule="auto"/>
              <w:rPr>
                <w:rFonts w:cstheme="minorHAnsi"/>
              </w:rPr>
            </w:pPr>
          </w:p>
        </w:tc>
        <w:tc>
          <w:tcPr>
            <w:tcW w:w="283" w:type="dxa"/>
          </w:tcPr>
          <w:p w14:paraId="47AA6D8D" w14:textId="77777777" w:rsidR="002A7A95" w:rsidRPr="001B21F4" w:rsidRDefault="002A7A95" w:rsidP="0022195B">
            <w:pPr>
              <w:spacing w:line="360" w:lineRule="auto"/>
              <w:rPr>
                <w:rFonts w:cstheme="minorHAnsi"/>
              </w:rPr>
            </w:pPr>
          </w:p>
        </w:tc>
        <w:tc>
          <w:tcPr>
            <w:tcW w:w="283" w:type="dxa"/>
          </w:tcPr>
          <w:p w14:paraId="70399568" w14:textId="77777777" w:rsidR="002A7A95" w:rsidRPr="001B21F4" w:rsidRDefault="002A7A95" w:rsidP="0022195B">
            <w:pPr>
              <w:spacing w:line="360" w:lineRule="auto"/>
              <w:rPr>
                <w:rFonts w:cstheme="minorHAnsi"/>
              </w:rPr>
            </w:pPr>
          </w:p>
        </w:tc>
      </w:tr>
    </w:tbl>
    <w:p w14:paraId="5A0F2523" w14:textId="77777777" w:rsidR="002A7A95" w:rsidRPr="001B21F4" w:rsidRDefault="002A7A95" w:rsidP="002A7A95">
      <w:pPr>
        <w:spacing w:after="0" w:line="360" w:lineRule="auto"/>
        <w:rPr>
          <w:rFonts w:cstheme="minorHAnsi"/>
          <w:b/>
        </w:rPr>
      </w:pPr>
    </w:p>
    <w:p w14:paraId="0F5B0EF8" w14:textId="256ADE10" w:rsidR="002A7A95" w:rsidRPr="002A7A95" w:rsidRDefault="002A7A95" w:rsidP="002A7A95"/>
    <w:p w14:paraId="1F8B3B10" w14:textId="52176423" w:rsidR="002A7A95" w:rsidRDefault="002A7A95" w:rsidP="002A7A95">
      <w:pPr>
        <w:spacing w:after="0" w:line="360" w:lineRule="auto"/>
        <w:rPr>
          <w:rFonts w:cstheme="minorHAnsi"/>
          <w:b/>
        </w:rPr>
      </w:pPr>
      <w:r w:rsidRPr="002A7A95">
        <w:rPr>
          <w:rFonts w:cstheme="minorHAnsi"/>
          <w:b/>
        </w:rPr>
        <w:t>Graf závislosti teploty a atmosférického tlaku na čase:</w:t>
      </w:r>
    </w:p>
    <w:p w14:paraId="666962E3" w14:textId="740385F0" w:rsidR="002A7A95" w:rsidRDefault="002A7A95" w:rsidP="002A7A95">
      <w:pPr>
        <w:spacing w:after="0" w:line="360" w:lineRule="auto"/>
        <w:rPr>
          <w:rFonts w:cstheme="minorHAnsi"/>
          <w:b/>
        </w:rPr>
      </w:pPr>
    </w:p>
    <w:p w14:paraId="46364278" w14:textId="06156F75" w:rsidR="002A7A95" w:rsidRDefault="002A7A95" w:rsidP="002A7A95">
      <w:pPr>
        <w:spacing w:after="0" w:line="360" w:lineRule="auto"/>
        <w:rPr>
          <w:rFonts w:cstheme="minorHAnsi"/>
        </w:rPr>
      </w:pPr>
      <w:r w:rsidRPr="002A7A95">
        <w:rPr>
          <w:rFonts w:cstheme="minorHAnsi"/>
        </w:rPr>
        <w:t>Vodorovná osa:</w:t>
      </w:r>
      <w:r w:rsidRPr="002A7A95">
        <w:rPr>
          <w:rFonts w:cstheme="minorHAnsi"/>
        </w:rPr>
        <w:tab/>
        <w:t>zaznamenávaná veličina _________________________</w:t>
      </w:r>
    </w:p>
    <w:p w14:paraId="7F6180BD" w14:textId="5E3BF510" w:rsidR="002A7A95" w:rsidRDefault="002A7A95" w:rsidP="002A7A95">
      <w:pPr>
        <w:spacing w:after="0" w:line="360" w:lineRule="auto"/>
        <w:rPr>
          <w:rFonts w:cstheme="minorHAnsi"/>
        </w:rPr>
      </w:pPr>
      <w:r>
        <w:rPr>
          <w:rFonts w:cstheme="minorHAnsi"/>
        </w:rPr>
        <w:tab/>
      </w:r>
      <w:r>
        <w:rPr>
          <w:rFonts w:cstheme="minorHAnsi"/>
        </w:rPr>
        <w:tab/>
        <w:t xml:space="preserve">jednotka </w:t>
      </w:r>
      <w:r w:rsidRPr="002A7A95">
        <w:rPr>
          <w:rFonts w:cstheme="minorHAnsi"/>
        </w:rPr>
        <w:t>_________________________</w:t>
      </w:r>
    </w:p>
    <w:p w14:paraId="3D354B71" w14:textId="409C05B8" w:rsidR="002A7A95" w:rsidRDefault="002A7A95" w:rsidP="002A7A95">
      <w:pPr>
        <w:spacing w:after="0" w:line="360" w:lineRule="auto"/>
        <w:rPr>
          <w:rFonts w:cstheme="minorHAnsi"/>
        </w:rPr>
      </w:pPr>
    </w:p>
    <w:p w14:paraId="1B4C1410" w14:textId="7C48D433" w:rsidR="002A7A95" w:rsidRDefault="002A7A95" w:rsidP="002A7A95">
      <w:pPr>
        <w:spacing w:after="0" w:line="360" w:lineRule="auto"/>
        <w:rPr>
          <w:rFonts w:cstheme="minorHAnsi"/>
        </w:rPr>
      </w:pPr>
      <w:r>
        <w:rPr>
          <w:rFonts w:cstheme="minorHAnsi"/>
        </w:rPr>
        <w:t>Svislá</w:t>
      </w:r>
      <w:r w:rsidRPr="002A7A95">
        <w:rPr>
          <w:rFonts w:cstheme="minorHAnsi"/>
        </w:rPr>
        <w:t xml:space="preserve"> osa:</w:t>
      </w:r>
      <w:r w:rsidRPr="002A7A95">
        <w:rPr>
          <w:rFonts w:cstheme="minorHAnsi"/>
        </w:rPr>
        <w:tab/>
        <w:t>zaznamenávaná veličina _________________________</w:t>
      </w:r>
    </w:p>
    <w:p w14:paraId="50AA6D2C" w14:textId="77777777" w:rsidR="002A7A95" w:rsidRPr="002A7A95" w:rsidRDefault="002A7A95" w:rsidP="002A7A95">
      <w:pPr>
        <w:spacing w:after="0" w:line="360" w:lineRule="auto"/>
        <w:rPr>
          <w:rFonts w:cstheme="minorHAnsi"/>
        </w:rPr>
      </w:pPr>
      <w:r>
        <w:rPr>
          <w:rFonts w:cstheme="minorHAnsi"/>
        </w:rPr>
        <w:tab/>
      </w:r>
      <w:r>
        <w:rPr>
          <w:rFonts w:cstheme="minorHAnsi"/>
        </w:rPr>
        <w:tab/>
        <w:t xml:space="preserve">jednotka </w:t>
      </w:r>
      <w:r w:rsidRPr="002A7A95">
        <w:rPr>
          <w:rFonts w:cstheme="minorHAnsi"/>
        </w:rPr>
        <w:t>_________________________</w:t>
      </w:r>
    </w:p>
    <w:p w14:paraId="3C942B40" w14:textId="77777777" w:rsidR="002A7A95" w:rsidRPr="002A7A95" w:rsidRDefault="002A7A95" w:rsidP="002A7A95">
      <w:pPr>
        <w:spacing w:after="0" w:line="360" w:lineRule="auto"/>
        <w:rPr>
          <w:rFonts w:cstheme="minorHAnsi"/>
        </w:rPr>
      </w:pPr>
    </w:p>
    <w:p w14:paraId="2B9A8F9D" w14:textId="110195DA" w:rsidR="002A7A95" w:rsidRDefault="002A7A95" w:rsidP="002A7A95">
      <w:r w:rsidRPr="00823ECE">
        <w:rPr>
          <w:noProof/>
          <w:lang w:eastAsia="cs-CZ"/>
        </w:rPr>
        <w:drawing>
          <wp:inline distT="0" distB="0" distL="0" distR="0" wp14:anchorId="38329A07" wp14:editId="37FF2411">
            <wp:extent cx="5665470" cy="2971800"/>
            <wp:effectExtent l="0" t="0" r="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078" t="5705" r="-98" b="23633"/>
                    <a:stretch/>
                  </pic:blipFill>
                  <pic:spPr bwMode="auto">
                    <a:xfrm>
                      <a:off x="0" y="0"/>
                      <a:ext cx="5666842" cy="2972520"/>
                    </a:xfrm>
                    <a:prstGeom prst="rect">
                      <a:avLst/>
                    </a:prstGeom>
                    <a:noFill/>
                    <a:ln>
                      <a:noFill/>
                    </a:ln>
                    <a:extLst>
                      <a:ext uri="{53640926-AAD7-44D8-BBD7-CCE9431645EC}">
                        <a14:shadowObscured xmlns:a14="http://schemas.microsoft.com/office/drawing/2010/main"/>
                      </a:ext>
                    </a:extLst>
                  </pic:spPr>
                </pic:pic>
              </a:graphicData>
            </a:graphic>
          </wp:inline>
        </w:drawing>
      </w:r>
    </w:p>
    <w:p w14:paraId="7B348E7D" w14:textId="2E900076" w:rsidR="00C36A1B" w:rsidRDefault="00C36A1B" w:rsidP="002A7A95">
      <w:pPr>
        <w:tabs>
          <w:tab w:val="left" w:pos="1418"/>
        </w:tabs>
      </w:pPr>
    </w:p>
    <w:p w14:paraId="33683DDA" w14:textId="4B7EB453" w:rsidR="002A7A95" w:rsidRPr="002A7A95" w:rsidRDefault="002A7A95" w:rsidP="002A7A95">
      <w:pPr>
        <w:tabs>
          <w:tab w:val="left" w:pos="1418"/>
        </w:tabs>
        <w:rPr>
          <w:b/>
        </w:rPr>
      </w:pPr>
      <w:r w:rsidRPr="002A7A95">
        <w:rPr>
          <w:b/>
        </w:rPr>
        <w:lastRenderedPageBreak/>
        <w:t>Doplňující informace:</w:t>
      </w:r>
    </w:p>
    <w:p w14:paraId="56D8A6B9" w14:textId="5AA96233" w:rsidR="002A7A95" w:rsidRDefault="002A7A95" w:rsidP="002A7A95">
      <w:pPr>
        <w:tabs>
          <w:tab w:val="left" w:pos="1418"/>
        </w:tabs>
        <w:rPr>
          <w:rFonts w:cstheme="minorHAnsi"/>
        </w:rPr>
      </w:pPr>
      <w:r>
        <w:t xml:space="preserve">minimální naměřená hodnota teploty: </w:t>
      </w:r>
      <w:r w:rsidRPr="002A7A95">
        <w:rPr>
          <w:rFonts w:cstheme="minorHAnsi"/>
        </w:rPr>
        <w:t>_________________________</w:t>
      </w:r>
    </w:p>
    <w:p w14:paraId="776C21AF" w14:textId="5EDD777D" w:rsidR="002A7A95" w:rsidRDefault="002A7A95" w:rsidP="002A7A95">
      <w:pPr>
        <w:tabs>
          <w:tab w:val="left" w:pos="1418"/>
        </w:tabs>
        <w:rPr>
          <w:rFonts w:cstheme="minorHAnsi"/>
        </w:rPr>
      </w:pPr>
      <w:r>
        <w:rPr>
          <w:rFonts w:cstheme="minorHAnsi"/>
        </w:rPr>
        <w:t xml:space="preserve">maximální naměřená hodnota teploty: </w:t>
      </w:r>
      <w:r w:rsidRPr="002A7A95">
        <w:rPr>
          <w:rFonts w:cstheme="minorHAnsi"/>
        </w:rPr>
        <w:t>_________________________</w:t>
      </w:r>
    </w:p>
    <w:p w14:paraId="6A3DFCBA" w14:textId="57F9C839" w:rsidR="002A7A95" w:rsidRDefault="002A7A95" w:rsidP="002A7A95">
      <w:pPr>
        <w:tabs>
          <w:tab w:val="left" w:pos="1418"/>
        </w:tabs>
        <w:rPr>
          <w:rFonts w:cstheme="minorHAnsi"/>
        </w:rPr>
      </w:pPr>
      <w:r>
        <w:rPr>
          <w:rFonts w:cstheme="minorHAnsi"/>
        </w:rPr>
        <w:t xml:space="preserve">minimální naměřená hodnota atmosférického tlaku: </w:t>
      </w:r>
      <w:r w:rsidRPr="002A7A95">
        <w:rPr>
          <w:rFonts w:cstheme="minorHAnsi"/>
        </w:rPr>
        <w:t>_________________________</w:t>
      </w:r>
    </w:p>
    <w:p w14:paraId="5CCBB883" w14:textId="2A5603FB" w:rsidR="002A7A95" w:rsidRDefault="002A7A95" w:rsidP="002A7A95">
      <w:pPr>
        <w:tabs>
          <w:tab w:val="left" w:pos="1418"/>
        </w:tabs>
      </w:pPr>
      <w:r>
        <w:rPr>
          <w:rFonts w:cstheme="minorHAnsi"/>
        </w:rPr>
        <w:t xml:space="preserve">maximální naměřená hodnota atmosférického tlaku: </w:t>
      </w:r>
      <w:r w:rsidRPr="002A7A95">
        <w:rPr>
          <w:rFonts w:cstheme="minorHAnsi"/>
        </w:rPr>
        <w:t>_________________________</w:t>
      </w:r>
    </w:p>
    <w:p w14:paraId="5A31B65E" w14:textId="397F6E79" w:rsidR="002A7A95" w:rsidRDefault="002A7A95" w:rsidP="002A7A95">
      <w:pPr>
        <w:tabs>
          <w:tab w:val="left" w:pos="1418"/>
        </w:tabs>
      </w:pPr>
    </w:p>
    <w:p w14:paraId="5A706B17" w14:textId="77777777" w:rsidR="002A7A95" w:rsidRPr="001B21F4" w:rsidRDefault="002A7A95" w:rsidP="002A7A95">
      <w:pPr>
        <w:spacing w:after="0"/>
        <w:rPr>
          <w:rFonts w:cstheme="minorHAnsi"/>
          <w:b/>
        </w:rPr>
      </w:pPr>
      <w:r w:rsidRPr="001B21F4">
        <w:rPr>
          <w:rFonts w:cstheme="minorHAnsi"/>
          <w:b/>
        </w:rPr>
        <w:t xml:space="preserve">Závěr: </w:t>
      </w:r>
    </w:p>
    <w:p w14:paraId="68BDF517" w14:textId="77777777" w:rsidR="002A7A95" w:rsidRPr="002A7A95" w:rsidRDefault="002A7A95" w:rsidP="002A7A95">
      <w:pPr>
        <w:tabs>
          <w:tab w:val="left" w:pos="1418"/>
        </w:tabs>
      </w:pPr>
    </w:p>
    <w:sectPr w:rsidR="002A7A95" w:rsidRPr="002A7A95" w:rsidSect="00B24D9C">
      <w:headerReference w:type="default" r:id="rId29"/>
      <w:footerReference w:type="default" r:id="rId30"/>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0860" w14:textId="77777777" w:rsidR="008D496E" w:rsidRDefault="008D496E" w:rsidP="00B24D9C">
      <w:r>
        <w:separator/>
      </w:r>
    </w:p>
  </w:endnote>
  <w:endnote w:type="continuationSeparator" w:id="0">
    <w:p w14:paraId="7953F3E3" w14:textId="77777777" w:rsidR="008D496E" w:rsidRDefault="008D496E"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22195B" w:rsidRDefault="0022195B" w:rsidP="00B24D9C">
    <w:pPr>
      <w:pStyle w:val="Zpat"/>
    </w:pPr>
    <w:r w:rsidRPr="00384145">
      <w:rPr>
        <w:noProof/>
        <w:lang w:eastAsia="cs-CZ"/>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7E0E" w14:textId="77777777" w:rsidR="008D496E" w:rsidRDefault="008D496E" w:rsidP="00B24D9C">
      <w:r>
        <w:separator/>
      </w:r>
    </w:p>
  </w:footnote>
  <w:footnote w:type="continuationSeparator" w:id="0">
    <w:p w14:paraId="3F7D542A" w14:textId="77777777" w:rsidR="008D496E" w:rsidRDefault="008D496E" w:rsidP="00B24D9C">
      <w:r>
        <w:continuationSeparator/>
      </w:r>
    </w:p>
  </w:footnote>
  <w:footnote w:id="1">
    <w:p w14:paraId="35FCA323" w14:textId="6B8E5794" w:rsidR="0022195B" w:rsidRDefault="0022195B" w:rsidP="00555731">
      <w:pPr>
        <w:pStyle w:val="Textpoznpodarou"/>
        <w:jc w:val="both"/>
      </w:pPr>
      <w:r>
        <w:rPr>
          <w:rStyle w:val="Znakapoznpodarou"/>
        </w:rPr>
        <w:footnoteRef/>
      </w:r>
      <w:r>
        <w:t xml:space="preserve"> </w:t>
      </w:r>
      <w:r w:rsidRPr="00555731">
        <w:t>Podrobný postup při vytváření algoritmů pro správné fungování jednotlivých modulů není předm</w:t>
      </w:r>
      <w:r>
        <w:t>ětem této metodiky, proto odkazuje</w:t>
      </w:r>
      <w:r w:rsidRPr="00555731">
        <w:t>me pouze na využité internetové zdroje, které jsme v rámci programování s žáky využívali.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22195B" w:rsidRDefault="0022195B" w:rsidP="00B24D9C">
    <w:pPr>
      <w:pStyle w:val="Zhlav"/>
    </w:pPr>
    <w:r w:rsidRPr="005F23C7">
      <w:rPr>
        <w:noProof/>
        <w:lang w:eastAsia="cs-CZ"/>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22195B" w:rsidRDefault="0022195B"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E6E"/>
    <w:multiLevelType w:val="hybridMultilevel"/>
    <w:tmpl w:val="29B8D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3C3DFD"/>
    <w:multiLevelType w:val="hybridMultilevel"/>
    <w:tmpl w:val="C6C4C4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2E4EF0"/>
    <w:multiLevelType w:val="hybridMultilevel"/>
    <w:tmpl w:val="088E8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A573A4"/>
    <w:multiLevelType w:val="hybridMultilevel"/>
    <w:tmpl w:val="573E7328"/>
    <w:lvl w:ilvl="0" w:tplc="E17853E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77B0ED6"/>
    <w:multiLevelType w:val="hybridMultilevel"/>
    <w:tmpl w:val="CE8C6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A0430E6"/>
    <w:multiLevelType w:val="hybridMultilevel"/>
    <w:tmpl w:val="CE8C6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96143653">
    <w:abstractNumId w:val="3"/>
  </w:num>
  <w:num w:numId="2" w16cid:durableId="1961918369">
    <w:abstractNumId w:val="2"/>
  </w:num>
  <w:num w:numId="3" w16cid:durableId="1353611865">
    <w:abstractNumId w:val="0"/>
  </w:num>
  <w:num w:numId="4" w16cid:durableId="9797486">
    <w:abstractNumId w:val="1"/>
  </w:num>
  <w:num w:numId="5" w16cid:durableId="296568360">
    <w:abstractNumId w:val="5"/>
  </w:num>
  <w:num w:numId="6" w16cid:durableId="11845124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E4"/>
    <w:rsid w:val="00033BF8"/>
    <w:rsid w:val="00035429"/>
    <w:rsid w:val="000967CF"/>
    <w:rsid w:val="00115A3A"/>
    <w:rsid w:val="0017789B"/>
    <w:rsid w:val="001947AF"/>
    <w:rsid w:val="001C2F0E"/>
    <w:rsid w:val="001D60EE"/>
    <w:rsid w:val="0022195B"/>
    <w:rsid w:val="002251C8"/>
    <w:rsid w:val="00232D67"/>
    <w:rsid w:val="002A7A95"/>
    <w:rsid w:val="002C25E6"/>
    <w:rsid w:val="00323728"/>
    <w:rsid w:val="00384145"/>
    <w:rsid w:val="003924D6"/>
    <w:rsid w:val="003B1FC4"/>
    <w:rsid w:val="003D6400"/>
    <w:rsid w:val="00413C59"/>
    <w:rsid w:val="00417E0A"/>
    <w:rsid w:val="00454FA8"/>
    <w:rsid w:val="00460B26"/>
    <w:rsid w:val="00472FA1"/>
    <w:rsid w:val="004E713B"/>
    <w:rsid w:val="004F57E0"/>
    <w:rsid w:val="0053233A"/>
    <w:rsid w:val="005447B0"/>
    <w:rsid w:val="00555731"/>
    <w:rsid w:val="005D0BB7"/>
    <w:rsid w:val="005E4ABF"/>
    <w:rsid w:val="005E4E97"/>
    <w:rsid w:val="005F23C7"/>
    <w:rsid w:val="00600F4A"/>
    <w:rsid w:val="00665D83"/>
    <w:rsid w:val="00673D7A"/>
    <w:rsid w:val="0069392E"/>
    <w:rsid w:val="006946B4"/>
    <w:rsid w:val="006A0718"/>
    <w:rsid w:val="006A4015"/>
    <w:rsid w:val="006A525C"/>
    <w:rsid w:val="006B3869"/>
    <w:rsid w:val="00722E2B"/>
    <w:rsid w:val="00767633"/>
    <w:rsid w:val="00780D02"/>
    <w:rsid w:val="007B57C9"/>
    <w:rsid w:val="008211A1"/>
    <w:rsid w:val="00885AA4"/>
    <w:rsid w:val="008D1E90"/>
    <w:rsid w:val="008D496E"/>
    <w:rsid w:val="008D7449"/>
    <w:rsid w:val="00900DAE"/>
    <w:rsid w:val="009074A5"/>
    <w:rsid w:val="009245E6"/>
    <w:rsid w:val="00926FEC"/>
    <w:rsid w:val="009A396B"/>
    <w:rsid w:val="00A00C0F"/>
    <w:rsid w:val="00A149E4"/>
    <w:rsid w:val="00A175C1"/>
    <w:rsid w:val="00A84B52"/>
    <w:rsid w:val="00B24D9C"/>
    <w:rsid w:val="00B851CA"/>
    <w:rsid w:val="00B85486"/>
    <w:rsid w:val="00BA7E30"/>
    <w:rsid w:val="00C36A1B"/>
    <w:rsid w:val="00C66FE8"/>
    <w:rsid w:val="00C91879"/>
    <w:rsid w:val="00C92F75"/>
    <w:rsid w:val="00D231C9"/>
    <w:rsid w:val="00D3047F"/>
    <w:rsid w:val="00D31855"/>
    <w:rsid w:val="00D623DC"/>
    <w:rsid w:val="00D856E9"/>
    <w:rsid w:val="00DD1BB9"/>
    <w:rsid w:val="00E2460C"/>
    <w:rsid w:val="00E805E1"/>
    <w:rsid w:val="00E8746C"/>
    <w:rsid w:val="00EE2773"/>
    <w:rsid w:val="00FF3E7D"/>
    <w:rsid w:val="00FF64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cs-CZ"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Normlnweb">
    <w:name w:val="Normal (Web)"/>
    <w:basedOn w:val="Normln"/>
    <w:uiPriority w:val="99"/>
    <w:semiHidden/>
    <w:unhideWhenUsed/>
    <w:rsid w:val="005447B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2460C"/>
    <w:pPr>
      <w:ind w:left="720"/>
      <w:contextualSpacing/>
    </w:pPr>
  </w:style>
  <w:style w:type="character" w:styleId="Odkaznakoment">
    <w:name w:val="annotation reference"/>
    <w:basedOn w:val="Standardnpsmoodstavce"/>
    <w:uiPriority w:val="99"/>
    <w:semiHidden/>
    <w:unhideWhenUsed/>
    <w:rsid w:val="00555731"/>
    <w:rPr>
      <w:sz w:val="16"/>
      <w:szCs w:val="16"/>
    </w:rPr>
  </w:style>
  <w:style w:type="paragraph" w:styleId="Textkomente">
    <w:name w:val="annotation text"/>
    <w:basedOn w:val="Normln"/>
    <w:link w:val="TextkomenteChar"/>
    <w:uiPriority w:val="99"/>
    <w:semiHidden/>
    <w:unhideWhenUsed/>
    <w:rsid w:val="00555731"/>
    <w:pPr>
      <w:spacing w:line="240" w:lineRule="auto"/>
    </w:pPr>
    <w:rPr>
      <w:sz w:val="20"/>
      <w:szCs w:val="20"/>
    </w:rPr>
  </w:style>
  <w:style w:type="character" w:customStyle="1" w:styleId="TextkomenteChar">
    <w:name w:val="Text komentáře Char"/>
    <w:basedOn w:val="Standardnpsmoodstavce"/>
    <w:link w:val="Textkomente"/>
    <w:uiPriority w:val="99"/>
    <w:semiHidden/>
    <w:rsid w:val="00555731"/>
    <w:rPr>
      <w:sz w:val="20"/>
      <w:szCs w:val="20"/>
    </w:rPr>
  </w:style>
  <w:style w:type="paragraph" w:styleId="Pedmtkomente">
    <w:name w:val="annotation subject"/>
    <w:basedOn w:val="Textkomente"/>
    <w:next w:val="Textkomente"/>
    <w:link w:val="PedmtkomenteChar"/>
    <w:uiPriority w:val="99"/>
    <w:semiHidden/>
    <w:unhideWhenUsed/>
    <w:rsid w:val="00555731"/>
    <w:rPr>
      <w:b/>
      <w:bCs/>
    </w:rPr>
  </w:style>
  <w:style w:type="character" w:customStyle="1" w:styleId="PedmtkomenteChar">
    <w:name w:val="Předmět komentáře Char"/>
    <w:basedOn w:val="TextkomenteChar"/>
    <w:link w:val="Pedmtkomente"/>
    <w:uiPriority w:val="99"/>
    <w:semiHidden/>
    <w:rsid w:val="00555731"/>
    <w:rPr>
      <w:b/>
      <w:bCs/>
      <w:sz w:val="20"/>
      <w:szCs w:val="20"/>
    </w:rPr>
  </w:style>
  <w:style w:type="paragraph" w:styleId="Textbubliny">
    <w:name w:val="Balloon Text"/>
    <w:basedOn w:val="Normln"/>
    <w:link w:val="TextbublinyChar"/>
    <w:uiPriority w:val="99"/>
    <w:semiHidden/>
    <w:unhideWhenUsed/>
    <w:rsid w:val="005557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5731"/>
    <w:rPr>
      <w:rFonts w:ascii="Segoe UI" w:hAnsi="Segoe UI" w:cs="Segoe UI"/>
      <w:sz w:val="18"/>
      <w:szCs w:val="18"/>
    </w:rPr>
  </w:style>
  <w:style w:type="paragraph" w:styleId="Textpoznpodarou">
    <w:name w:val="footnote text"/>
    <w:basedOn w:val="Normln"/>
    <w:link w:val="TextpoznpodarouChar"/>
    <w:uiPriority w:val="99"/>
    <w:semiHidden/>
    <w:unhideWhenUsed/>
    <w:rsid w:val="0055573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55731"/>
    <w:rPr>
      <w:sz w:val="20"/>
      <w:szCs w:val="20"/>
    </w:rPr>
  </w:style>
  <w:style w:type="character" w:styleId="Znakapoznpodarou">
    <w:name w:val="footnote reference"/>
    <w:basedOn w:val="Standardnpsmoodstavce"/>
    <w:uiPriority w:val="99"/>
    <w:semiHidden/>
    <w:unhideWhenUsed/>
    <w:rsid w:val="00555731"/>
    <w:rPr>
      <w:vertAlign w:val="superscript"/>
    </w:rPr>
  </w:style>
  <w:style w:type="table" w:styleId="Mkatabulky">
    <w:name w:val="Table Grid"/>
    <w:basedOn w:val="Normlntabulka"/>
    <w:uiPriority w:val="59"/>
    <w:rsid w:val="00232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43281">
      <w:bodyDiv w:val="1"/>
      <w:marLeft w:val="0"/>
      <w:marRight w:val="0"/>
      <w:marTop w:val="0"/>
      <w:marBottom w:val="0"/>
      <w:divBdr>
        <w:top w:val="none" w:sz="0" w:space="0" w:color="auto"/>
        <w:left w:val="none" w:sz="0" w:space="0" w:color="auto"/>
        <w:bottom w:val="none" w:sz="0" w:space="0" w:color="auto"/>
        <w:right w:val="none" w:sz="0" w:space="0" w:color="auto"/>
      </w:divBdr>
    </w:div>
    <w:div w:id="997197432">
      <w:bodyDiv w:val="1"/>
      <w:marLeft w:val="0"/>
      <w:marRight w:val="0"/>
      <w:marTop w:val="0"/>
      <w:marBottom w:val="0"/>
      <w:divBdr>
        <w:top w:val="none" w:sz="0" w:space="0" w:color="auto"/>
        <w:left w:val="none" w:sz="0" w:space="0" w:color="auto"/>
        <w:bottom w:val="none" w:sz="0" w:space="0" w:color="auto"/>
        <w:right w:val="none" w:sz="0" w:space="0" w:color="auto"/>
      </w:divBdr>
    </w:div>
    <w:div w:id="1022515042">
      <w:bodyDiv w:val="1"/>
      <w:marLeft w:val="0"/>
      <w:marRight w:val="0"/>
      <w:marTop w:val="0"/>
      <w:marBottom w:val="0"/>
      <w:divBdr>
        <w:top w:val="none" w:sz="0" w:space="0" w:color="auto"/>
        <w:left w:val="none" w:sz="0" w:space="0" w:color="auto"/>
        <w:bottom w:val="none" w:sz="0" w:space="0" w:color="auto"/>
        <w:right w:val="none" w:sz="0" w:space="0" w:color="auto"/>
      </w:divBdr>
    </w:div>
    <w:div w:id="205496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hyperlink" Target="https://www.elecfreaks.com/learn-en/smarthome_k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4.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elecfreaks.com/learn-en/smart_agriculture_k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elecfreaks.com/learn-en/heard/microbit.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elecfreaks.com/learn-en/smart_health_kit" TargetMode="External"/><Relationship Id="rId27" Type="http://schemas.microsoft.com/office/2007/relationships/hdphoto" Target="media/hdphoto40.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YSOCI~1\AppData\Local\Temp\DigiME_hl_papir_sablona-CZ-5.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B41E-219E-4FFC-8CB7-7CA224AE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C:\Users\VYSOCI~1\AppData\Local\Temp\DigiME_hl_papir_sablona-CZ-5.dotx</Template>
  <TotalTime>1737</TotalTime>
  <Pages>23</Pages>
  <Words>2930</Words>
  <Characters>17292</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22</cp:revision>
  <dcterms:created xsi:type="dcterms:W3CDTF">2022-04-24T08:37:00Z</dcterms:created>
  <dcterms:modified xsi:type="dcterms:W3CDTF">2022-11-06T18:29:00Z</dcterms:modified>
</cp:coreProperties>
</file>