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B05D34" w14:textId="65F332DB" w:rsidR="006B3869" w:rsidRDefault="00DF5E95" w:rsidP="006B3869">
      <w:pPr>
        <w:pStyle w:val="Nzev"/>
        <w:rPr>
          <w:lang w:val="sk-SK"/>
        </w:rPr>
      </w:pPr>
      <w:r>
        <w:rPr>
          <w:lang w:val="sk-SK"/>
        </w:rPr>
        <w:t>R.U.R</w:t>
      </w:r>
      <w:r w:rsidR="00452D95">
        <w:rPr>
          <w:lang w:val="sk-SK"/>
        </w:rPr>
        <w:t>.</w:t>
      </w:r>
    </w:p>
    <w:p w14:paraId="42E9131A" w14:textId="028EB619" w:rsidR="006B3869" w:rsidRDefault="006B3869" w:rsidP="006B3869">
      <w:pPr>
        <w:rPr>
          <w:lang w:val="sk-SK"/>
        </w:rPr>
      </w:pPr>
    </w:p>
    <w:p w14:paraId="37EC94E8" w14:textId="0A194820" w:rsidR="006B3869" w:rsidRDefault="006B3869" w:rsidP="006B3869">
      <w:pPr>
        <w:rPr>
          <w:lang w:val="sk-SK"/>
        </w:rPr>
      </w:pPr>
    </w:p>
    <w:p w14:paraId="06F0B4D1" w14:textId="398E3C47" w:rsidR="006B3869" w:rsidRDefault="00DF5E95" w:rsidP="006B3869">
      <w:pPr>
        <w:pStyle w:val="Podnadpis"/>
        <w:rPr>
          <w:lang w:val="sk-SK"/>
        </w:rPr>
      </w:pPr>
      <w:r>
        <w:rPr>
          <w:lang w:val="sk-SK"/>
        </w:rPr>
        <w:t xml:space="preserve">ZŠ Veselí nad Moravou, Hutník 1456, okres </w:t>
      </w:r>
      <w:proofErr w:type="spellStart"/>
      <w:r>
        <w:rPr>
          <w:lang w:val="sk-SK"/>
        </w:rPr>
        <w:t>Hodonín</w:t>
      </w:r>
      <w:proofErr w:type="spellEnd"/>
      <w:r>
        <w:rPr>
          <w:lang w:val="sk-SK"/>
        </w:rPr>
        <w:t xml:space="preserve">, </w:t>
      </w:r>
      <w:proofErr w:type="spellStart"/>
      <w:r>
        <w:rPr>
          <w:lang w:val="sk-SK"/>
        </w:rPr>
        <w:t>příspěvková</w:t>
      </w:r>
      <w:proofErr w:type="spellEnd"/>
      <w:r>
        <w:rPr>
          <w:lang w:val="sk-SK"/>
        </w:rPr>
        <w:t xml:space="preserve"> </w:t>
      </w:r>
      <w:proofErr w:type="spellStart"/>
      <w:r>
        <w:rPr>
          <w:lang w:val="sk-SK"/>
        </w:rPr>
        <w:t>organizace</w:t>
      </w:r>
      <w:proofErr w:type="spellEnd"/>
    </w:p>
    <w:p w14:paraId="79C371F9" w14:textId="475D1C08" w:rsidR="006B3869" w:rsidRDefault="00DF5E95" w:rsidP="006B3869">
      <w:pPr>
        <w:pStyle w:val="Podnadpis"/>
        <w:rPr>
          <w:lang w:val="sk-SK"/>
        </w:rPr>
      </w:pPr>
      <w:r>
        <w:rPr>
          <w:lang w:val="sk-SK"/>
        </w:rPr>
        <w:t>Hutník 1456, Veselí nad Moravou, 69801</w:t>
      </w:r>
    </w:p>
    <w:p w14:paraId="4EF5C3D2" w14:textId="7BAC52B1" w:rsidR="006B3869" w:rsidRDefault="006B3869">
      <w:pPr>
        <w:rPr>
          <w:lang w:val="sk-SK"/>
        </w:rPr>
      </w:pPr>
      <w:r>
        <w:rPr>
          <w:lang w:val="sk-SK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1"/>
          <w:szCs w:val="21"/>
        </w:rPr>
        <w:id w:val="1129969424"/>
        <w:docPartObj>
          <w:docPartGallery w:val="Table of Contents"/>
          <w:docPartUnique/>
        </w:docPartObj>
      </w:sdtPr>
      <w:sdtContent>
        <w:p w14:paraId="447064A4" w14:textId="57D94CC7" w:rsidR="006B3869" w:rsidRDefault="006B3869">
          <w:pPr>
            <w:pStyle w:val="Nadpisobsahu"/>
          </w:pPr>
          <w:r>
            <w:t>Obsah</w:t>
          </w:r>
        </w:p>
        <w:p w14:paraId="271FDCA8" w14:textId="051E2767" w:rsidR="00A3323E" w:rsidRDefault="006B3869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8023556" w:history="1">
            <w:r w:rsidR="00A3323E" w:rsidRPr="00C235A5">
              <w:rPr>
                <w:rStyle w:val="Hypertextovodkaz"/>
                <w:noProof/>
              </w:rPr>
              <w:t>Informace o projektu</w:t>
            </w:r>
            <w:r w:rsidR="00A3323E">
              <w:rPr>
                <w:noProof/>
                <w:webHidden/>
              </w:rPr>
              <w:tab/>
            </w:r>
            <w:r w:rsidR="00A3323E">
              <w:rPr>
                <w:noProof/>
                <w:webHidden/>
              </w:rPr>
              <w:fldChar w:fldCharType="begin"/>
            </w:r>
            <w:r w:rsidR="00A3323E">
              <w:rPr>
                <w:noProof/>
                <w:webHidden/>
              </w:rPr>
              <w:instrText xml:space="preserve"> PAGEREF _Toc118023556 \h </w:instrText>
            </w:r>
            <w:r w:rsidR="00A3323E">
              <w:rPr>
                <w:noProof/>
                <w:webHidden/>
              </w:rPr>
            </w:r>
            <w:r w:rsidR="00A3323E">
              <w:rPr>
                <w:noProof/>
                <w:webHidden/>
              </w:rPr>
              <w:fldChar w:fldCharType="separate"/>
            </w:r>
            <w:r w:rsidR="00A3323E">
              <w:rPr>
                <w:noProof/>
                <w:webHidden/>
              </w:rPr>
              <w:t>3</w:t>
            </w:r>
            <w:r w:rsidR="00A3323E">
              <w:rPr>
                <w:noProof/>
                <w:webHidden/>
              </w:rPr>
              <w:fldChar w:fldCharType="end"/>
            </w:r>
          </w:hyperlink>
        </w:p>
        <w:p w14:paraId="0C60EDA1" w14:textId="78D67542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57" w:history="1">
            <w:r w:rsidRPr="00C235A5">
              <w:rPr>
                <w:rStyle w:val="Hypertextovodkaz"/>
                <w:noProof/>
              </w:rPr>
              <w:t>Popis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88EFBC" w14:textId="2D7E77DC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58" w:history="1">
            <w:r w:rsidRPr="00C235A5">
              <w:rPr>
                <w:rStyle w:val="Hypertextovodkaz"/>
                <w:noProof/>
              </w:rPr>
              <w:t>Cílová skupina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61EC9F" w14:textId="0BD7DA73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59" w:history="1">
            <w:r w:rsidRPr="00C235A5">
              <w:rPr>
                <w:rStyle w:val="Hypertextovodkaz"/>
                <w:noProof/>
              </w:rPr>
              <w:t>Vstupní předpoklady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BF43D7" w14:textId="236CE849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0" w:history="1">
            <w:r w:rsidRPr="00C235A5">
              <w:rPr>
                <w:rStyle w:val="Hypertextovodkaz"/>
                <w:noProof/>
              </w:rPr>
              <w:t>Co žáci získají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9A4BCD" w14:textId="2432C160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1" w:history="1">
            <w:r w:rsidRPr="00C235A5">
              <w:rPr>
                <w:rStyle w:val="Hypertextovodkaz"/>
                <w:noProof/>
              </w:rPr>
              <w:t>Zařízení a materiál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5AAFE4" w14:textId="441452D3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2" w:history="1">
            <w:r w:rsidRPr="00C235A5">
              <w:rPr>
                <w:rStyle w:val="Hypertextovodkaz"/>
                <w:noProof/>
              </w:rPr>
              <w:t>Finanční náročnost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1AB569" w14:textId="4080EE2B" w:rsidR="00A3323E" w:rsidRDefault="00A3323E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3" w:history="1">
            <w:r w:rsidRPr="00C235A5">
              <w:rPr>
                <w:rStyle w:val="Hypertextovodkaz"/>
                <w:noProof/>
              </w:rPr>
              <w:t>Příprava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AE7973" w14:textId="45636B46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4" w:history="1">
            <w:r w:rsidRPr="00C235A5">
              <w:rPr>
                <w:rStyle w:val="Hypertextovodkaz"/>
                <w:noProof/>
              </w:rPr>
              <w:t>Příprava žáků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7617BB" w14:textId="20FB42C2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5" w:history="1">
            <w:r w:rsidRPr="00C235A5">
              <w:rPr>
                <w:rStyle w:val="Hypertextovodkaz"/>
                <w:noProof/>
              </w:rPr>
              <w:t>Příprava žáků, kteří neabsolvovali výuku programování Scratch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792A97" w14:textId="1A8E15EF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6" w:history="1">
            <w:r w:rsidRPr="00C235A5">
              <w:rPr>
                <w:rStyle w:val="Hypertextovodkaz"/>
                <w:noProof/>
              </w:rPr>
              <w:t>Příprava žáků, kteří absolvovali výuku programování Scratch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63AB8A" w14:textId="34436AA3" w:rsidR="00A3323E" w:rsidRDefault="00A3323E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7" w:history="1">
            <w:r w:rsidRPr="00C235A5">
              <w:rPr>
                <w:rStyle w:val="Hypertextovodkaz"/>
                <w:noProof/>
              </w:rPr>
              <w:t>Realizace mechanické části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B887F4" w14:textId="7203BA4A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8" w:history="1">
            <w:r w:rsidRPr="00C235A5">
              <w:rPr>
                <w:rStyle w:val="Hypertextovodkaz"/>
                <w:noProof/>
              </w:rPr>
              <w:t>Výroba základních dílů domečku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4465AC" w14:textId="09D9B148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69" w:history="1">
            <w:r w:rsidRPr="00C235A5">
              <w:rPr>
                <w:rStyle w:val="Hypertextovodkaz"/>
                <w:noProof/>
              </w:rPr>
              <w:t>Montáž domečku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FD3CA4" w14:textId="1E962FBC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0" w:history="1">
            <w:r w:rsidRPr="00C235A5">
              <w:rPr>
                <w:rStyle w:val="Hypertextovodkaz"/>
                <w:noProof/>
              </w:rPr>
              <w:t>Koupelna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0C5286" w14:textId="0C1F8B7A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1" w:history="1">
            <w:r w:rsidRPr="00C235A5">
              <w:rPr>
                <w:rStyle w:val="Hypertextovodkaz"/>
                <w:noProof/>
              </w:rPr>
              <w:t>Kuchyně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C69B4C" w14:textId="33F8E166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2" w:history="1">
            <w:r w:rsidRPr="00C235A5">
              <w:rPr>
                <w:rStyle w:val="Hypertextovodkaz"/>
                <w:noProof/>
              </w:rPr>
              <w:t>Ložnice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408A6D" w14:textId="53214F14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3" w:history="1">
            <w:r w:rsidRPr="00C235A5">
              <w:rPr>
                <w:rStyle w:val="Hypertextovodkaz"/>
                <w:noProof/>
              </w:rPr>
              <w:t>Obývací pokoj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0B4CF1" w14:textId="7302A810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4" w:history="1">
            <w:r w:rsidRPr="00C235A5">
              <w:rPr>
                <w:rStyle w:val="Hypertextovodkaz"/>
                <w:noProof/>
              </w:rPr>
              <w:t>Větrná elektrárna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938F1F" w14:textId="0DEFEBC4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5" w:history="1">
            <w:r w:rsidRPr="00C235A5">
              <w:rPr>
                <w:rStyle w:val="Hypertextovodkaz"/>
                <w:noProof/>
              </w:rPr>
              <w:t>Střecha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E65C5F" w14:textId="1D0238D7" w:rsidR="00A3323E" w:rsidRDefault="00A3323E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6" w:history="1">
            <w:r w:rsidRPr="00C235A5">
              <w:rPr>
                <w:rStyle w:val="Hypertextovodkaz"/>
                <w:noProof/>
              </w:rPr>
              <w:t>Zapojení, programy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7286A0" w14:textId="779F469D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7" w:history="1">
            <w:r w:rsidRPr="00C235A5">
              <w:rPr>
                <w:rStyle w:val="Hypertextovodkaz"/>
                <w:noProof/>
              </w:rPr>
              <w:t>Koupelna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A360FE" w14:textId="5B2238E7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8" w:history="1">
            <w:r w:rsidRPr="00C235A5">
              <w:rPr>
                <w:rStyle w:val="Hypertextovodkaz"/>
                <w:noProof/>
              </w:rPr>
              <w:t>Ložnice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CCEB4E" w14:textId="4B0AC7DD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79" w:history="1">
            <w:r w:rsidRPr="00C235A5">
              <w:rPr>
                <w:rStyle w:val="Hypertextovodkaz"/>
                <w:noProof/>
              </w:rPr>
              <w:t>Obývací pokoj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6C09FE" w14:textId="2561D44E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80" w:history="1">
            <w:r w:rsidRPr="00C235A5">
              <w:rPr>
                <w:rStyle w:val="Hypertextovodkaz"/>
                <w:noProof/>
              </w:rPr>
              <w:t>Kuchyně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C83C61" w14:textId="52964A27" w:rsidR="00A3323E" w:rsidRDefault="00A3323E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81" w:history="1">
            <w:r w:rsidRPr="00C235A5">
              <w:rPr>
                <w:rStyle w:val="Hypertextovodkaz"/>
                <w:noProof/>
              </w:rPr>
              <w:t>Ventilátor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C10650" w14:textId="41061E2B" w:rsidR="00A3323E" w:rsidRDefault="00A3323E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8023582" w:history="1">
            <w:r w:rsidRPr="00C235A5">
              <w:rPr>
                <w:rStyle w:val="Hypertextovodkaz"/>
                <w:noProof/>
              </w:rPr>
              <w:t>Námět pro další práci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_Toc118023582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1BFAC6" w14:textId="431C2A4A" w:rsidR="006B3869" w:rsidRDefault="006B3869" w:rsidP="006B3869">
          <w:r>
            <w:rPr>
              <w:b/>
              <w:bCs/>
            </w:rPr>
            <w:fldChar w:fldCharType="end"/>
          </w:r>
          <w:r>
            <w:rPr>
              <w:b/>
              <w:bCs/>
            </w:rPr>
            <w:br w:type="page"/>
          </w:r>
        </w:p>
      </w:sdtContent>
    </w:sdt>
    <w:p w14:paraId="617DD11D" w14:textId="109D57B2" w:rsidR="006B3869" w:rsidRDefault="00DF5E95" w:rsidP="006B3869">
      <w:pPr>
        <w:pStyle w:val="Nadpis1"/>
      </w:pPr>
      <w:bookmarkStart w:id="0" w:name="_Toc118023556"/>
      <w:r>
        <w:lastRenderedPageBreak/>
        <w:t>I</w:t>
      </w:r>
      <w:r w:rsidR="001E045C">
        <w:t>nformace o projektu</w:t>
      </w:r>
      <w:bookmarkEnd w:id="0"/>
    </w:p>
    <w:p w14:paraId="246FDE63" w14:textId="3342E3A5" w:rsidR="006B3869" w:rsidRDefault="001E045C" w:rsidP="006B3869">
      <w:pPr>
        <w:pStyle w:val="Nadpis3"/>
      </w:pPr>
      <w:bookmarkStart w:id="1" w:name="_Toc118023557"/>
      <w:r>
        <w:t>Popis projektu</w:t>
      </w:r>
      <w:bookmarkEnd w:id="1"/>
    </w:p>
    <w:p w14:paraId="35BA0F50" w14:textId="77777777" w:rsidR="00881542" w:rsidRDefault="001E045C" w:rsidP="00FD3CF8">
      <w:r>
        <w:t xml:space="preserve">Projekt </w:t>
      </w:r>
      <w:proofErr w:type="gramStart"/>
      <w:r>
        <w:t>slouží</w:t>
      </w:r>
      <w:proofErr w:type="gramEnd"/>
      <w:r>
        <w:t xml:space="preserve"> k získání znalostí a dovedností v oblasti robotických systémů</w:t>
      </w:r>
      <w:r w:rsidR="00881542">
        <w:t>.</w:t>
      </w:r>
      <w:r w:rsidR="00FD3CF8">
        <w:t xml:space="preserve"> </w:t>
      </w:r>
      <w:r w:rsidR="00881542">
        <w:t>B</w:t>
      </w:r>
      <w:r>
        <w:t>udeme se snažit vybavit naše žáky těmito dovednostmi, protože na trhu práce je nedostatek kvalifikovaných pracovníků</w:t>
      </w:r>
      <w:r w:rsidR="00FD3CF8">
        <w:t xml:space="preserve"> </w:t>
      </w:r>
      <w:r>
        <w:t xml:space="preserve">schopných pracovat s těmito systémy, a tedy přispět ke konkurenceschopnosti našich absolventů. </w:t>
      </w:r>
    </w:p>
    <w:p w14:paraId="6A61A8CC" w14:textId="77777777" w:rsidR="00881542" w:rsidRDefault="001E045C" w:rsidP="00881542">
      <w:pPr>
        <w:ind w:firstLine="708"/>
      </w:pPr>
      <w:r>
        <w:t>Další</w:t>
      </w:r>
      <w:r w:rsidR="00881542">
        <w:t>m cílem</w:t>
      </w:r>
      <w:r>
        <w:t xml:space="preserve"> projektu je vzbudit zájem o technické obory se zaměřením na automatizaci a robotiku. K tomu nám dopomohou moderní robotické stavebnice a výukové materiály, které zamýšlíme v rámci projektu pořídit. Dále má projekt za úkol hledat nadané žáky se zájmem o programování a podporovat jejich zájem o techniku.</w:t>
      </w:r>
      <w:r w:rsidR="00FD3CF8">
        <w:t xml:space="preserve"> </w:t>
      </w:r>
    </w:p>
    <w:p w14:paraId="3A977F04" w14:textId="779572F6" w:rsidR="001E045C" w:rsidRDefault="00FD3CF8" w:rsidP="00881542">
      <w:pPr>
        <w:ind w:firstLine="708"/>
      </w:pPr>
      <w:r>
        <w:t>Celý projekt je realizován jako replika domečku pro panenky, který</w:t>
      </w:r>
      <w:r w:rsidR="00EF0537">
        <w:t xml:space="preserve"> byl ovlivněn funkcionalismem a</w:t>
      </w:r>
      <w:r w:rsidR="00881542">
        <w:t> </w:t>
      </w:r>
      <w:r>
        <w:t>vznikl v 30. letech 20. století</w:t>
      </w:r>
      <w:r w:rsidR="00881542">
        <w:t>.</w:t>
      </w:r>
      <w:r w:rsidR="00EF0537">
        <w:t xml:space="preserve"> </w:t>
      </w:r>
      <w:r w:rsidR="00881542">
        <w:t>D</w:t>
      </w:r>
      <w:r>
        <w:t>omeček zakoupila v polovině 30. let manželka ředitele Obchodní a</w:t>
      </w:r>
      <w:r w:rsidR="00881542">
        <w:t> </w:t>
      </w:r>
      <w:r>
        <w:t>průmyslové banky v</w:t>
      </w:r>
      <w:r w:rsidR="00881542">
        <w:t> </w:t>
      </w:r>
      <w:r>
        <w:t>Praze</w:t>
      </w:r>
      <w:r w:rsidR="00881542">
        <w:t>. Domeček se</w:t>
      </w:r>
      <w:r w:rsidR="00EF0537">
        <w:t xml:space="preserve"> </w:t>
      </w:r>
      <w:r>
        <w:t xml:space="preserve">momentálně </w:t>
      </w:r>
      <w:r w:rsidR="00881542">
        <w:t>nachází</w:t>
      </w:r>
      <w:r>
        <w:t xml:space="preserve"> ve Středočeském muzeu v Roztokách u</w:t>
      </w:r>
      <w:r w:rsidR="00881542">
        <w:t> </w:t>
      </w:r>
      <w:r>
        <w:t>Prahy.</w:t>
      </w:r>
    </w:p>
    <w:p w14:paraId="54D60772" w14:textId="21669770" w:rsidR="00EF0537" w:rsidRDefault="00EF0537" w:rsidP="00FD3CF8">
      <w:r w:rsidRPr="00EF0537">
        <w:rPr>
          <w:noProof/>
          <w:lang w:eastAsia="cs-CZ"/>
        </w:rPr>
        <w:drawing>
          <wp:inline distT="0" distB="0" distL="0" distR="0" wp14:anchorId="77CC79ED" wp14:editId="6F8F6CED">
            <wp:extent cx="5756910" cy="2926080"/>
            <wp:effectExtent l="0" t="0" r="0" b="762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2715F" w14:textId="77777777" w:rsidR="00881542" w:rsidRDefault="00881542">
      <w:pPr>
        <w:jc w:val="left"/>
        <w:rPr>
          <w:rFonts w:asciiTheme="majorHAnsi" w:eastAsiaTheme="majorEastAsia" w:hAnsiTheme="majorHAnsi" w:cstheme="majorBidi"/>
          <w:b/>
          <w:sz w:val="32"/>
          <w:szCs w:val="32"/>
        </w:rPr>
      </w:pPr>
      <w:r>
        <w:br w:type="page"/>
      </w:r>
    </w:p>
    <w:p w14:paraId="0F2732B5" w14:textId="3B684EC3" w:rsidR="001E045C" w:rsidRDefault="001E045C" w:rsidP="001E045C">
      <w:pPr>
        <w:pStyle w:val="Nadpis3"/>
      </w:pPr>
      <w:bookmarkStart w:id="2" w:name="_Toc118023558"/>
      <w:r>
        <w:lastRenderedPageBreak/>
        <w:t>Cílová skupina</w:t>
      </w:r>
      <w:bookmarkEnd w:id="2"/>
    </w:p>
    <w:p w14:paraId="4E417B10" w14:textId="4029959A" w:rsidR="001E045C" w:rsidRDefault="001E045C" w:rsidP="001E045C">
      <w:r>
        <w:t>Žáci 2. stupně ZŠ</w:t>
      </w:r>
    </w:p>
    <w:p w14:paraId="165CF90F" w14:textId="66AC46C9" w:rsidR="001E045C" w:rsidRDefault="001E045C" w:rsidP="001E045C">
      <w:pPr>
        <w:pStyle w:val="Nadpis3"/>
      </w:pPr>
      <w:bookmarkStart w:id="3" w:name="_Toc118023559"/>
      <w:r>
        <w:t>Vstupní předpoklady</w:t>
      </w:r>
      <w:bookmarkEnd w:id="3"/>
    </w:p>
    <w:p w14:paraId="63D81D14" w14:textId="600B5E8B" w:rsidR="001E045C" w:rsidRDefault="001E045C" w:rsidP="001E045C">
      <w:pPr>
        <w:pStyle w:val="Odstavecseseznamem"/>
        <w:numPr>
          <w:ilvl w:val="0"/>
          <w:numId w:val="1"/>
        </w:numPr>
      </w:pPr>
      <w:r>
        <w:t>Manuální zručnost</w:t>
      </w:r>
    </w:p>
    <w:p w14:paraId="6F566270" w14:textId="5EF3A107" w:rsidR="001E045C" w:rsidRDefault="001E045C" w:rsidP="001E045C">
      <w:pPr>
        <w:pStyle w:val="Odstavecseseznamem"/>
        <w:numPr>
          <w:ilvl w:val="0"/>
          <w:numId w:val="1"/>
        </w:numPr>
      </w:pPr>
      <w:r>
        <w:t>Základní znalosti výpočetní techniky</w:t>
      </w:r>
    </w:p>
    <w:p w14:paraId="4FC54BA4" w14:textId="16936E49" w:rsidR="001E045C" w:rsidRDefault="001E045C" w:rsidP="001E045C">
      <w:pPr>
        <w:pStyle w:val="Odstavecseseznamem"/>
        <w:numPr>
          <w:ilvl w:val="0"/>
          <w:numId w:val="1"/>
        </w:numPr>
      </w:pPr>
      <w:r>
        <w:t>Chuť učit se novým věcem</w:t>
      </w:r>
    </w:p>
    <w:p w14:paraId="28A0B8CA" w14:textId="7A032C99" w:rsidR="001E045C" w:rsidRDefault="001E045C" w:rsidP="001E045C">
      <w:pPr>
        <w:pStyle w:val="Nadpis3"/>
      </w:pPr>
      <w:bookmarkStart w:id="4" w:name="_Toc118023560"/>
      <w:r>
        <w:t>Co žáci získají</w:t>
      </w:r>
      <w:bookmarkEnd w:id="4"/>
    </w:p>
    <w:p w14:paraId="66D2F1BA" w14:textId="62E48B89" w:rsidR="001E045C" w:rsidRDefault="001E045C" w:rsidP="001E045C">
      <w:pPr>
        <w:pStyle w:val="Odstavecseseznamem"/>
        <w:numPr>
          <w:ilvl w:val="0"/>
          <w:numId w:val="2"/>
        </w:numPr>
      </w:pPr>
      <w:r>
        <w:t>Základní znalosti algoritmizace a programování</w:t>
      </w:r>
    </w:p>
    <w:p w14:paraId="261A881D" w14:textId="3DFD61BC" w:rsidR="001E045C" w:rsidRDefault="001E045C" w:rsidP="001E045C">
      <w:pPr>
        <w:pStyle w:val="Odstavecseseznamem"/>
        <w:numPr>
          <w:ilvl w:val="0"/>
          <w:numId w:val="2"/>
        </w:numPr>
      </w:pPr>
      <w:r>
        <w:t>Zkušenosti s týmovou prací</w:t>
      </w:r>
    </w:p>
    <w:p w14:paraId="78A31E3B" w14:textId="3389C18B" w:rsidR="001E045C" w:rsidRDefault="001E045C" w:rsidP="001E045C">
      <w:pPr>
        <w:pStyle w:val="Odstavecseseznamem"/>
        <w:numPr>
          <w:ilvl w:val="0"/>
          <w:numId w:val="2"/>
        </w:numPr>
      </w:pPr>
      <w:r>
        <w:t>Návyky při práci s obráběcími nástroji (pila, rašple, brusný papír)</w:t>
      </w:r>
    </w:p>
    <w:p w14:paraId="334208ED" w14:textId="1EB00C9D" w:rsidR="00FD152A" w:rsidRPr="00FD152A" w:rsidRDefault="00FD152A" w:rsidP="00FD152A">
      <w:pPr>
        <w:pStyle w:val="Nadpis3"/>
      </w:pPr>
      <w:bookmarkStart w:id="5" w:name="_Toc118023561"/>
      <w:r>
        <w:t>Zařízení a materiál</w:t>
      </w:r>
      <w:bookmarkEnd w:id="5"/>
    </w:p>
    <w:p w14:paraId="51994517" w14:textId="0CE1BBAE" w:rsidR="00FD152A" w:rsidRDefault="00FD152A" w:rsidP="00FD152A">
      <w:pPr>
        <w:pStyle w:val="Odstavecseseznamem"/>
        <w:numPr>
          <w:ilvl w:val="0"/>
          <w:numId w:val="3"/>
        </w:numPr>
      </w:pPr>
      <w:r>
        <w:t>Pila na dřevo</w:t>
      </w:r>
    </w:p>
    <w:p w14:paraId="25F6ECA8" w14:textId="311B5C56" w:rsidR="00FD152A" w:rsidRDefault="00FD152A" w:rsidP="00FD152A">
      <w:pPr>
        <w:pStyle w:val="Odstavecseseznamem"/>
        <w:numPr>
          <w:ilvl w:val="0"/>
          <w:numId w:val="3"/>
        </w:numPr>
      </w:pPr>
      <w:r>
        <w:t>Rašple</w:t>
      </w:r>
    </w:p>
    <w:p w14:paraId="4AE9C319" w14:textId="42E9AE38" w:rsidR="00FD152A" w:rsidRDefault="00FD152A" w:rsidP="00FD152A">
      <w:pPr>
        <w:pStyle w:val="Odstavecseseznamem"/>
        <w:numPr>
          <w:ilvl w:val="0"/>
          <w:numId w:val="3"/>
        </w:numPr>
      </w:pPr>
      <w:r>
        <w:t>Brusný papír</w:t>
      </w:r>
    </w:p>
    <w:p w14:paraId="22236515" w14:textId="404498E7" w:rsidR="00FD152A" w:rsidRDefault="00FD152A" w:rsidP="00FD152A">
      <w:pPr>
        <w:pStyle w:val="Odstavecseseznamem"/>
        <w:numPr>
          <w:ilvl w:val="0"/>
          <w:numId w:val="3"/>
        </w:numPr>
      </w:pPr>
      <w:r>
        <w:t>Štětce</w:t>
      </w:r>
      <w:r w:rsidR="00A56960">
        <w:t>, válečky</w:t>
      </w:r>
    </w:p>
    <w:p w14:paraId="19CD8126" w14:textId="4880563D" w:rsidR="00FD152A" w:rsidRDefault="00FD152A" w:rsidP="00FD152A">
      <w:pPr>
        <w:pStyle w:val="Odstavecseseznamem"/>
        <w:numPr>
          <w:ilvl w:val="0"/>
          <w:numId w:val="3"/>
        </w:numPr>
      </w:pPr>
      <w:r>
        <w:t>Barv</w:t>
      </w:r>
      <w:r w:rsidR="00A56960">
        <w:t>a</w:t>
      </w:r>
      <w:r>
        <w:t xml:space="preserve"> n</w:t>
      </w:r>
      <w:r w:rsidR="00A56960">
        <w:t>a dřevo, nejlépe vodou ředitelná bílá – nezapáchá, je ekologická</w:t>
      </w:r>
    </w:p>
    <w:p w14:paraId="7E79485C" w14:textId="537F711B" w:rsidR="00A56960" w:rsidRDefault="00A56960" w:rsidP="00FD152A">
      <w:pPr>
        <w:pStyle w:val="Odstavecseseznamem"/>
        <w:numPr>
          <w:ilvl w:val="0"/>
          <w:numId w:val="3"/>
        </w:numPr>
      </w:pPr>
      <w:r>
        <w:t>Spojovací materiál – vruty 3x15, 3x30</w:t>
      </w:r>
    </w:p>
    <w:p w14:paraId="62E0AC2A" w14:textId="568817AD" w:rsidR="00FD152A" w:rsidRDefault="00FD152A" w:rsidP="00FD152A">
      <w:pPr>
        <w:pStyle w:val="Odstavecseseznamem"/>
        <w:numPr>
          <w:ilvl w:val="0"/>
          <w:numId w:val="3"/>
        </w:numPr>
      </w:pPr>
      <w:r>
        <w:t>Stavebnice Merkur</w:t>
      </w:r>
    </w:p>
    <w:p w14:paraId="214B083F" w14:textId="7C9576B2" w:rsidR="00FD152A" w:rsidRDefault="00FD152A" w:rsidP="00FD152A">
      <w:pPr>
        <w:pStyle w:val="Odstavecseseznamem"/>
        <w:numPr>
          <w:ilvl w:val="0"/>
          <w:numId w:val="3"/>
        </w:numPr>
      </w:pPr>
      <w:r>
        <w:t xml:space="preserve">Stavebnice </w:t>
      </w:r>
      <w:proofErr w:type="spellStart"/>
      <w:r>
        <w:t>iTriangl</w:t>
      </w:r>
      <w:proofErr w:type="spellEnd"/>
    </w:p>
    <w:p w14:paraId="3BF950E3" w14:textId="1CE6F569" w:rsidR="00FD3CF8" w:rsidRDefault="00881542" w:rsidP="00FD152A">
      <w:pPr>
        <w:pStyle w:val="Odstavecseseznamem"/>
        <w:numPr>
          <w:ilvl w:val="0"/>
          <w:numId w:val="3"/>
        </w:numPr>
      </w:pPr>
      <w:proofErr w:type="spellStart"/>
      <w:proofErr w:type="gramStart"/>
      <w:r>
        <w:t>m</w:t>
      </w:r>
      <w:r w:rsidR="00FD3CF8">
        <w:t>icro:bit</w:t>
      </w:r>
      <w:proofErr w:type="spellEnd"/>
      <w:proofErr w:type="gramEnd"/>
      <w:r w:rsidR="00FD3CF8">
        <w:t xml:space="preserve"> Smart </w:t>
      </w:r>
      <w:proofErr w:type="spellStart"/>
      <w:r w:rsidR="00FD3CF8">
        <w:t>home</w:t>
      </w:r>
      <w:proofErr w:type="spellEnd"/>
      <w:r w:rsidR="00FD3CF8">
        <w:t xml:space="preserve"> </w:t>
      </w:r>
      <w:proofErr w:type="spellStart"/>
      <w:r w:rsidR="00FD3CF8">
        <w:t>kit</w:t>
      </w:r>
      <w:proofErr w:type="spellEnd"/>
    </w:p>
    <w:p w14:paraId="1C734FC9" w14:textId="5C0151BA" w:rsidR="00B1327F" w:rsidRDefault="00B1327F" w:rsidP="00FD152A">
      <w:pPr>
        <w:pStyle w:val="Odstavecseseznamem"/>
        <w:numPr>
          <w:ilvl w:val="0"/>
          <w:numId w:val="3"/>
        </w:numPr>
      </w:pPr>
      <w:r>
        <w:t>Táhla k serverům – narovnané kancelářské sponky</w:t>
      </w:r>
    </w:p>
    <w:p w14:paraId="4EA6060A" w14:textId="30D33FC4" w:rsidR="00FD3CF8" w:rsidRDefault="00FD3CF8" w:rsidP="00FD152A">
      <w:pPr>
        <w:pStyle w:val="Odstavecseseznamem"/>
        <w:numPr>
          <w:ilvl w:val="0"/>
          <w:numId w:val="3"/>
        </w:numPr>
      </w:pPr>
      <w:r>
        <w:t xml:space="preserve">Deska </w:t>
      </w:r>
      <w:proofErr w:type="spellStart"/>
      <w:proofErr w:type="gramStart"/>
      <w:r w:rsidR="00881542">
        <w:t>m</w:t>
      </w:r>
      <w:r>
        <w:t>icro:bit</w:t>
      </w:r>
      <w:proofErr w:type="spellEnd"/>
      <w:proofErr w:type="gramEnd"/>
    </w:p>
    <w:p w14:paraId="4C94AF92" w14:textId="361E7261" w:rsidR="00A56960" w:rsidRDefault="00A56960" w:rsidP="00FD152A">
      <w:pPr>
        <w:pStyle w:val="Odstavecseseznamem"/>
        <w:numPr>
          <w:ilvl w:val="0"/>
          <w:numId w:val="3"/>
        </w:numPr>
      </w:pPr>
      <w:r>
        <w:t xml:space="preserve">Napájení desek – použita USB napájecí stanice </w:t>
      </w:r>
      <w:proofErr w:type="spellStart"/>
      <w:r>
        <w:t>Belkin</w:t>
      </w:r>
      <w:proofErr w:type="spellEnd"/>
      <w:r>
        <w:t xml:space="preserve"> B2B139vF, možno nahradit napájení články ze zdrojů, které jsou součástí </w:t>
      </w:r>
      <w:proofErr w:type="spellStart"/>
      <w:proofErr w:type="gramStart"/>
      <w:r w:rsidR="00881542">
        <w:t>m</w:t>
      </w:r>
      <w:r>
        <w:t>icro:bi</w:t>
      </w:r>
      <w:r w:rsidR="00881542">
        <w:t>t</w:t>
      </w:r>
      <w:proofErr w:type="spellEnd"/>
      <w:proofErr w:type="gramEnd"/>
      <w:r>
        <w:t xml:space="preserve"> Smart </w:t>
      </w:r>
      <w:proofErr w:type="spellStart"/>
      <w:r>
        <w:t>home</w:t>
      </w:r>
      <w:proofErr w:type="spellEnd"/>
      <w:r>
        <w:t xml:space="preserve"> </w:t>
      </w:r>
      <w:proofErr w:type="spellStart"/>
      <w:r>
        <w:t>kit</w:t>
      </w:r>
      <w:proofErr w:type="spellEnd"/>
      <w:r>
        <w:t xml:space="preserve"> </w:t>
      </w:r>
    </w:p>
    <w:p w14:paraId="49E12B77" w14:textId="16ADF566" w:rsidR="0015580F" w:rsidRDefault="0015580F" w:rsidP="0015580F">
      <w:pPr>
        <w:pStyle w:val="Odstavecseseznamem"/>
        <w:numPr>
          <w:ilvl w:val="0"/>
          <w:numId w:val="3"/>
        </w:numPr>
      </w:pPr>
      <w:r>
        <w:t>Vybavení místností (panenky, dětský nábytek – sedačka, křesla, lednice, sporák, skříně, vana, nádrž na vodu, kolíbka, kočárek)</w:t>
      </w:r>
    </w:p>
    <w:p w14:paraId="3A7E31DF" w14:textId="1D2156E5" w:rsidR="00273433" w:rsidRDefault="004D5C66" w:rsidP="0015580F">
      <w:pPr>
        <w:pStyle w:val="Odstavecseseznamem"/>
        <w:numPr>
          <w:ilvl w:val="0"/>
          <w:numId w:val="3"/>
        </w:numPr>
      </w:pPr>
      <w:r>
        <w:t>Sololit, hobra, polystyrén, papírový válec (zbytek od folie)</w:t>
      </w:r>
    </w:p>
    <w:p w14:paraId="0798DA01" w14:textId="77777777" w:rsidR="00881542" w:rsidRDefault="00881542">
      <w:pPr>
        <w:jc w:val="left"/>
        <w:rPr>
          <w:rFonts w:asciiTheme="majorHAnsi" w:eastAsiaTheme="majorEastAsia" w:hAnsiTheme="majorHAnsi" w:cstheme="majorBidi"/>
          <w:b/>
          <w:sz w:val="32"/>
          <w:szCs w:val="32"/>
        </w:rPr>
      </w:pPr>
      <w:r>
        <w:br w:type="page"/>
      </w:r>
    </w:p>
    <w:p w14:paraId="27C4465E" w14:textId="4916B7E0" w:rsidR="00FD3CF8" w:rsidRDefault="00FD3CF8" w:rsidP="00FD3CF8">
      <w:pPr>
        <w:pStyle w:val="Nadpis3"/>
      </w:pPr>
      <w:bookmarkStart w:id="6" w:name="_Toc118023562"/>
      <w:r>
        <w:lastRenderedPageBreak/>
        <w:t>Finanční náročnost projektu</w:t>
      </w:r>
      <w:bookmarkEnd w:id="6"/>
    </w:p>
    <w:p w14:paraId="0AD58FE1" w14:textId="063EE02D" w:rsidR="001E045C" w:rsidRDefault="00FD3CF8" w:rsidP="001E045C">
      <w:r>
        <w:t>Mechanická část – veškerá komponenty, které byly použity, je možno dohledat různě po škole, sklepech, půdách a kontejnerech</w:t>
      </w:r>
    </w:p>
    <w:p w14:paraId="00E6ABE6" w14:textId="2ABF4175" w:rsidR="00FD3CF8" w:rsidRDefault="00FD3CF8" w:rsidP="001E045C">
      <w:r>
        <w:t xml:space="preserve">Stavebnice Merkur </w:t>
      </w:r>
      <w:r w:rsidR="00881542">
        <w:t>–</w:t>
      </w:r>
      <w:r>
        <w:t xml:space="preserve"> nález různých pozůstatků ve školní družině, využito pro montáž držáků relé a</w:t>
      </w:r>
      <w:r w:rsidR="00881542">
        <w:t> </w:t>
      </w:r>
      <w:r>
        <w:t>ventilátorů</w:t>
      </w:r>
    </w:p>
    <w:p w14:paraId="736C9FDA" w14:textId="352ADA71" w:rsidR="00FD3CF8" w:rsidRDefault="005556B4" w:rsidP="001E045C">
      <w:r>
        <w:t xml:space="preserve">Stavebnice </w:t>
      </w:r>
      <w:proofErr w:type="spellStart"/>
      <w:r>
        <w:t>iTriang</w:t>
      </w:r>
      <w:r w:rsidR="00FD3CF8">
        <w:t>l</w:t>
      </w:r>
      <w:proofErr w:type="spellEnd"/>
      <w:r w:rsidR="00FD3CF8">
        <w:t xml:space="preserve"> – získána v průběhu realizace projektu Čerstvý vítr z hor, posloužila k vytvoření větrné elektrárny na střeše domu</w:t>
      </w:r>
    </w:p>
    <w:p w14:paraId="60E2D957" w14:textId="666AA3F7" w:rsidR="00A56960" w:rsidRDefault="00A56960" w:rsidP="001E045C">
      <w:r>
        <w:t xml:space="preserve">Deska </w:t>
      </w:r>
      <w:proofErr w:type="spellStart"/>
      <w:proofErr w:type="gramStart"/>
      <w:r w:rsidR="00881542">
        <w:t>m</w:t>
      </w:r>
      <w:r>
        <w:t>icro:bit</w:t>
      </w:r>
      <w:proofErr w:type="spellEnd"/>
      <w:proofErr w:type="gramEnd"/>
      <w:r>
        <w:t>, cena cca 550 Kč (dle dodavatele)</w:t>
      </w:r>
    </w:p>
    <w:p w14:paraId="4FE48177" w14:textId="3E713796" w:rsidR="00BC7177" w:rsidRDefault="00881542" w:rsidP="00A56960">
      <w:proofErr w:type="spellStart"/>
      <w:proofErr w:type="gramStart"/>
      <w:r>
        <w:t>m</w:t>
      </w:r>
      <w:r w:rsidR="00A56960">
        <w:t>icro:bit</w:t>
      </w:r>
      <w:proofErr w:type="spellEnd"/>
      <w:proofErr w:type="gramEnd"/>
      <w:r w:rsidR="00A56960">
        <w:t xml:space="preserve"> Smart </w:t>
      </w:r>
      <w:proofErr w:type="spellStart"/>
      <w:r w:rsidR="00A56960">
        <w:t>home</w:t>
      </w:r>
      <w:proofErr w:type="spellEnd"/>
      <w:r w:rsidR="00A56960">
        <w:t xml:space="preserve"> </w:t>
      </w:r>
      <w:proofErr w:type="spellStart"/>
      <w:r w:rsidR="00A56960">
        <w:t>kit</w:t>
      </w:r>
      <w:proofErr w:type="spellEnd"/>
      <w:r w:rsidR="00A56960">
        <w:t>, cena cca 1</w:t>
      </w:r>
      <w:r>
        <w:t xml:space="preserve"> </w:t>
      </w:r>
      <w:r w:rsidR="00A56960">
        <w:t>600 Kč (dle dodavatele)</w:t>
      </w:r>
    </w:p>
    <w:p w14:paraId="0E010E74" w14:textId="77777777" w:rsidR="00BC7177" w:rsidRDefault="00BC7177">
      <w:r>
        <w:br w:type="page"/>
      </w:r>
    </w:p>
    <w:p w14:paraId="62AE5A5C" w14:textId="5EA1584A" w:rsidR="00DA47F9" w:rsidRDefault="00DA47F9" w:rsidP="00EF0537">
      <w:pPr>
        <w:pStyle w:val="Nadpis2"/>
      </w:pPr>
      <w:bookmarkStart w:id="7" w:name="_Toc118023563"/>
      <w:r>
        <w:lastRenderedPageBreak/>
        <w:t>Příprava projektu</w:t>
      </w:r>
      <w:bookmarkEnd w:id="7"/>
    </w:p>
    <w:p w14:paraId="45BC29EE" w14:textId="16512E27" w:rsidR="00DA47F9" w:rsidRDefault="00DA47F9" w:rsidP="00DA47F9">
      <w:pPr>
        <w:pStyle w:val="Nadpis3"/>
      </w:pPr>
      <w:bookmarkStart w:id="8" w:name="_Toc118023564"/>
      <w:r>
        <w:t>Příprava žáků</w:t>
      </w:r>
      <w:bookmarkEnd w:id="8"/>
    </w:p>
    <w:p w14:paraId="4B547D4F" w14:textId="63705D5D" w:rsidR="00DA47F9" w:rsidRDefault="00DA47F9" w:rsidP="00DA47F9">
      <w:r>
        <w:t>Realizace projektu se účastní žáci různých věkových skupin, kteří tím pádem mají různé vstupní předpoklady. Můžeme je tedy rozdělit do dvou skupin.</w:t>
      </w:r>
    </w:p>
    <w:p w14:paraId="7C730414" w14:textId="06FBE1B4" w:rsidR="00DA47F9" w:rsidRDefault="00DA47F9" w:rsidP="00DA47F9">
      <w:pPr>
        <w:pStyle w:val="Odstavecseseznamem"/>
        <w:numPr>
          <w:ilvl w:val="0"/>
          <w:numId w:val="5"/>
        </w:numPr>
      </w:pPr>
      <w:r>
        <w:t xml:space="preserve">Absolvovali výuku </w:t>
      </w:r>
      <w:proofErr w:type="spellStart"/>
      <w:r>
        <w:t>Scratch</w:t>
      </w:r>
      <w:proofErr w:type="spellEnd"/>
    </w:p>
    <w:p w14:paraId="553FADD0" w14:textId="76755605" w:rsidR="00DA47F9" w:rsidRDefault="00DA47F9" w:rsidP="00DA47F9">
      <w:pPr>
        <w:pStyle w:val="Odstavecseseznamem"/>
        <w:numPr>
          <w:ilvl w:val="0"/>
          <w:numId w:val="5"/>
        </w:numPr>
      </w:pPr>
      <w:r>
        <w:t xml:space="preserve">Neabsolvovali výuku </w:t>
      </w:r>
      <w:proofErr w:type="spellStart"/>
      <w:r>
        <w:t>Scratch</w:t>
      </w:r>
      <w:proofErr w:type="spellEnd"/>
    </w:p>
    <w:p w14:paraId="6A4A53A0" w14:textId="7187FED4" w:rsidR="00DA47F9" w:rsidRDefault="00DA47F9" w:rsidP="00DA47F9">
      <w:pPr>
        <w:pStyle w:val="Nadpis3"/>
      </w:pPr>
      <w:bookmarkStart w:id="9" w:name="_Toc118023565"/>
      <w:r>
        <w:t xml:space="preserve">Příprava žáků, kteří neabsolvovali výuku programování </w:t>
      </w:r>
      <w:proofErr w:type="spellStart"/>
      <w:r>
        <w:t>Scratch</w:t>
      </w:r>
      <w:bookmarkEnd w:id="9"/>
      <w:proofErr w:type="spellEnd"/>
    </w:p>
    <w:p w14:paraId="5C779780" w14:textId="59BE2EDF" w:rsidR="006B7DE6" w:rsidRDefault="00DA47F9" w:rsidP="00DA47F9">
      <w:r>
        <w:t xml:space="preserve">Tito žáci se dosud nesetkali s programováním. Jedná se o žáky 6. a 7. ročníku ZŠ, kteří začínají od nuly. Pro seznámení s programováním byla zvolena stavebnice na bázi </w:t>
      </w:r>
      <w:proofErr w:type="spellStart"/>
      <w:r>
        <w:t>micro:bit</w:t>
      </w:r>
      <w:proofErr w:type="spellEnd"/>
      <w:r>
        <w:t xml:space="preserve"> Smart </w:t>
      </w:r>
      <w:proofErr w:type="spellStart"/>
      <w:r>
        <w:t>Cutebot</w:t>
      </w:r>
      <w:proofErr w:type="spellEnd"/>
      <w:r>
        <w:t>. Vozítko dle přiloženého návodu sestavili, osadili napájením (3</w:t>
      </w:r>
      <w:r w:rsidR="00881542">
        <w:t xml:space="preserve"> </w:t>
      </w:r>
      <w:r>
        <w:t xml:space="preserve">ks článku AAA) a zapojili desku </w:t>
      </w:r>
      <w:proofErr w:type="spellStart"/>
      <w:proofErr w:type="gramStart"/>
      <w:r>
        <w:t>micro:bit</w:t>
      </w:r>
      <w:proofErr w:type="spellEnd"/>
      <w:proofErr w:type="gramEnd"/>
      <w:r>
        <w:t>. Prvním krokem bylo naučit robota jezdit</w:t>
      </w:r>
      <w:r w:rsidR="006B7DE6">
        <w:t>. Postupovali dle návodu, který je přiložen ke stavebnici.</w:t>
      </w:r>
    </w:p>
    <w:p w14:paraId="0947FBC9" w14:textId="6F54B6B1" w:rsidR="00DA47F9" w:rsidRDefault="006B7DE6" w:rsidP="00DA47F9">
      <w:r>
        <w:rPr>
          <w:noProof/>
          <w:lang w:eastAsia="cs-CZ"/>
        </w:rPr>
        <w:drawing>
          <wp:inline distT="0" distB="0" distL="0" distR="0" wp14:anchorId="38135950" wp14:editId="56753332">
            <wp:extent cx="2111406" cy="1409700"/>
            <wp:effectExtent l="0" t="0" r="317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714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104" cy="141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47F9">
        <w:t xml:space="preserve"> </w:t>
      </w:r>
      <w:r>
        <w:rPr>
          <w:noProof/>
          <w:lang w:eastAsia="cs-CZ"/>
        </w:rPr>
        <w:drawing>
          <wp:inline distT="0" distB="0" distL="0" distR="0" wp14:anchorId="1FF19CF0" wp14:editId="1E2420D8">
            <wp:extent cx="2114550" cy="1411672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714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126372" cy="141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197D6" w14:textId="0607C937" w:rsidR="00DD34A8" w:rsidRDefault="00DD34A8" w:rsidP="00DA47F9">
      <w:r>
        <w:t>K tomu je potřeba pouze jednoduchý program</w:t>
      </w:r>
    </w:p>
    <w:p w14:paraId="73BF03A4" w14:textId="20574D9A" w:rsidR="00DD34A8" w:rsidRDefault="00DD34A8" w:rsidP="00DA47F9">
      <w:r>
        <w:rPr>
          <w:noProof/>
          <w:lang w:eastAsia="cs-CZ"/>
        </w:rPr>
        <w:drawing>
          <wp:inline distT="0" distB="0" distL="0" distR="0" wp14:anchorId="5048DBEB" wp14:editId="2C1834D9">
            <wp:extent cx="2686050" cy="189401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1694" t="21470" r="45401" b="62353"/>
                    <a:stretch/>
                  </pic:blipFill>
                  <pic:spPr bwMode="auto">
                    <a:xfrm>
                      <a:off x="0" y="0"/>
                      <a:ext cx="2705393" cy="1907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2F296" w14:textId="77777777" w:rsidR="00983FAF" w:rsidRDefault="00983FAF">
      <w:r>
        <w:br w:type="page"/>
      </w:r>
    </w:p>
    <w:p w14:paraId="37B042AC" w14:textId="7018FCDF" w:rsidR="00DD34A8" w:rsidRDefault="00DD34A8" w:rsidP="00DA47F9">
      <w:r>
        <w:lastRenderedPageBreak/>
        <w:t xml:space="preserve">Dalším krokem bylo naučit </w:t>
      </w:r>
      <w:r w:rsidR="00983FAF">
        <w:t>robota</w:t>
      </w:r>
      <w:r>
        <w:t xml:space="preserve"> zatáčet</w:t>
      </w:r>
      <w:r w:rsidR="00881542">
        <w:t>.</w:t>
      </w:r>
    </w:p>
    <w:p w14:paraId="5A862511" w14:textId="30A56104" w:rsidR="00983FAF" w:rsidRDefault="00983FAF" w:rsidP="00DA47F9">
      <w:r>
        <w:rPr>
          <w:noProof/>
          <w:lang w:eastAsia="cs-CZ"/>
        </w:rPr>
        <w:drawing>
          <wp:inline distT="0" distB="0" distL="0" distR="0" wp14:anchorId="5387A3B4" wp14:editId="613E264C">
            <wp:extent cx="2619375" cy="2655257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025" t="22059" r="45897" b="56176"/>
                    <a:stretch/>
                  </pic:blipFill>
                  <pic:spPr bwMode="auto">
                    <a:xfrm>
                      <a:off x="0" y="0"/>
                      <a:ext cx="2625010" cy="2660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CE903" w14:textId="77777777" w:rsidR="00881542" w:rsidRDefault="00983FAF" w:rsidP="00DA47F9">
      <w:r>
        <w:t>Pokračujeme použitím ultrazvukového sen</w:t>
      </w:r>
      <w:r w:rsidR="00881542">
        <w:t>z</w:t>
      </w:r>
      <w:r>
        <w:t xml:space="preserve">oru a zastavením před překážkou. Vytvoříme proměnnou </w:t>
      </w:r>
      <w:r w:rsidR="00881542">
        <w:t>„</w:t>
      </w:r>
      <w:r>
        <w:t>sonar</w:t>
      </w:r>
      <w:r w:rsidR="00881542">
        <w:t>“</w:t>
      </w:r>
      <w:r>
        <w:t xml:space="preserve"> a nastavíme jednotku vzdálenosti. Do proměnné se ukládá naměřená vzdálenost od překážky.</w:t>
      </w:r>
      <w:r w:rsidR="00800D3A">
        <w:t xml:space="preserve"> Tady je třeba s žáky probrat</w:t>
      </w:r>
      <w:r w:rsidR="00881542">
        <w:t>,</w:t>
      </w:r>
      <w:r w:rsidR="00800D3A">
        <w:t xml:space="preserve"> co je rozhodovací blok a jak se používá. Naměřená vzdálenost musí být v nějakém rozmezí, je tedy dobré zároveň vysvětlit</w:t>
      </w:r>
      <w:r w:rsidR="00881542">
        <w:t>,</w:t>
      </w:r>
      <w:r w:rsidR="00800D3A">
        <w:t xml:space="preserve"> co je logické </w:t>
      </w:r>
      <w:r w:rsidR="00881542">
        <w:t>„</w:t>
      </w:r>
      <w:r w:rsidR="00800D3A">
        <w:t>and</w:t>
      </w:r>
      <w:r w:rsidR="00881542">
        <w:t>“</w:t>
      </w:r>
      <w:r w:rsidR="00800D3A">
        <w:t xml:space="preserve"> a </w:t>
      </w:r>
      <w:r w:rsidR="00881542">
        <w:t>„</w:t>
      </w:r>
      <w:proofErr w:type="spellStart"/>
      <w:r w:rsidR="00800D3A">
        <w:t>or</w:t>
      </w:r>
      <w:proofErr w:type="spellEnd"/>
      <w:r w:rsidR="00881542">
        <w:t>“</w:t>
      </w:r>
      <w:r w:rsidR="00800D3A">
        <w:t xml:space="preserve">. </w:t>
      </w:r>
    </w:p>
    <w:p w14:paraId="05F12B4E" w14:textId="2D023D7D" w:rsidR="00983FAF" w:rsidRDefault="00800D3A" w:rsidP="00881542">
      <w:pPr>
        <w:ind w:firstLine="708"/>
      </w:pPr>
      <w:r>
        <w:t xml:space="preserve">Další novinkou je rozdělení programu do dvou bloků – </w:t>
      </w:r>
      <w:r w:rsidR="00881542">
        <w:t>„</w:t>
      </w:r>
      <w:r>
        <w:t>při startu</w:t>
      </w:r>
      <w:r w:rsidR="00881542">
        <w:t>“</w:t>
      </w:r>
      <w:r>
        <w:t xml:space="preserve"> a </w:t>
      </w:r>
      <w:r w:rsidR="00881542">
        <w:t>„</w:t>
      </w:r>
      <w:r>
        <w:t>opakuj stále</w:t>
      </w:r>
      <w:r w:rsidR="00881542">
        <w:t>“</w:t>
      </w:r>
      <w:r>
        <w:t>. Výsledkem je zastavení vozítka před překážkou.</w:t>
      </w:r>
    </w:p>
    <w:p w14:paraId="126B5DED" w14:textId="20D71050" w:rsidR="00800D3A" w:rsidRDefault="00800D3A" w:rsidP="00DA47F9">
      <w:r>
        <w:rPr>
          <w:noProof/>
          <w:lang w:eastAsia="cs-CZ"/>
        </w:rPr>
        <w:drawing>
          <wp:inline distT="0" distB="0" distL="0" distR="0" wp14:anchorId="7599A1F4" wp14:editId="2AFE7FB0">
            <wp:extent cx="4667013" cy="2533650"/>
            <wp:effectExtent l="0" t="0" r="63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3091" t="13824" r="35970" b="56317"/>
                    <a:stretch/>
                  </pic:blipFill>
                  <pic:spPr bwMode="auto">
                    <a:xfrm>
                      <a:off x="0" y="0"/>
                      <a:ext cx="4694380" cy="2548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0547C" w14:textId="77777777" w:rsidR="00CD3D11" w:rsidRDefault="00CD3D11">
      <w:r>
        <w:br w:type="page"/>
      </w:r>
    </w:p>
    <w:p w14:paraId="3C215ADC" w14:textId="7F8E7577" w:rsidR="00800D3A" w:rsidRDefault="00800D3A" w:rsidP="00DA47F9">
      <w:r>
        <w:lastRenderedPageBreak/>
        <w:t>Další zadání – robot couvne a překáž</w:t>
      </w:r>
      <w:r w:rsidR="00CD3D11">
        <w:t>ce se vyhne. Tento úkol řešíme postupně,</w:t>
      </w:r>
      <w:r w:rsidR="00881542">
        <w:t xml:space="preserve"> a to</w:t>
      </w:r>
      <w:r w:rsidR="00CD3D11">
        <w:t xml:space="preserve"> minimálně ve dvou lekcích. V průběhu experimentujeme i s možností použití „set </w:t>
      </w:r>
      <w:proofErr w:type="spellStart"/>
      <w:r w:rsidR="00CD3D11">
        <w:t>left</w:t>
      </w:r>
      <w:proofErr w:type="spellEnd"/>
      <w:r w:rsidR="00CD3D11">
        <w:t xml:space="preserve"> </w:t>
      </w:r>
      <w:proofErr w:type="spellStart"/>
      <w:r w:rsidR="00CD3D11">
        <w:t>wheel</w:t>
      </w:r>
      <w:proofErr w:type="spellEnd"/>
      <w:r w:rsidR="00CD3D11">
        <w:t xml:space="preserve"> speed </w:t>
      </w:r>
      <w:proofErr w:type="spellStart"/>
      <w:r w:rsidR="00CD3D11">
        <w:t>right</w:t>
      </w:r>
      <w:proofErr w:type="spellEnd"/>
      <w:r w:rsidR="00CD3D11">
        <w:t xml:space="preserve"> </w:t>
      </w:r>
      <w:proofErr w:type="spellStart"/>
      <w:r w:rsidR="00CD3D11">
        <w:t>wheel</w:t>
      </w:r>
      <w:proofErr w:type="spellEnd"/>
      <w:r w:rsidR="00CD3D11">
        <w:t xml:space="preserve"> speed“ namísto </w:t>
      </w:r>
      <w:r w:rsidR="00881542">
        <w:t>„</w:t>
      </w:r>
      <w:proofErr w:type="spellStart"/>
      <w:r w:rsidR="00CD3D11">
        <w:t>turn</w:t>
      </w:r>
      <w:proofErr w:type="spellEnd"/>
      <w:r w:rsidR="00CD3D11">
        <w:t xml:space="preserve"> </w:t>
      </w:r>
      <w:proofErr w:type="spellStart"/>
      <w:r w:rsidR="00CD3D11">
        <w:t>left</w:t>
      </w:r>
      <w:proofErr w:type="spellEnd"/>
      <w:r w:rsidR="00CD3D11">
        <w:t xml:space="preserve"> </w:t>
      </w:r>
      <w:proofErr w:type="spellStart"/>
      <w:r w:rsidR="00CD3D11">
        <w:t>at</w:t>
      </w:r>
      <w:proofErr w:type="spellEnd"/>
      <w:r w:rsidR="00CD3D11">
        <w:t xml:space="preserve"> full speed</w:t>
      </w:r>
      <w:r w:rsidR="00881542">
        <w:t>“</w:t>
      </w:r>
      <w:r w:rsidR="00CD3D11">
        <w:t>.</w:t>
      </w:r>
    </w:p>
    <w:p w14:paraId="6163BF8C" w14:textId="7EC310DB" w:rsidR="00800D3A" w:rsidRDefault="00CD3D11" w:rsidP="00DA47F9">
      <w:r>
        <w:rPr>
          <w:noProof/>
          <w:lang w:eastAsia="cs-CZ"/>
        </w:rPr>
        <w:drawing>
          <wp:inline distT="0" distB="0" distL="0" distR="0" wp14:anchorId="1C6A9ACC" wp14:editId="7968DBBD">
            <wp:extent cx="5010150" cy="5434289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3091" t="13823" r="35638" b="25883"/>
                    <a:stretch/>
                  </pic:blipFill>
                  <pic:spPr bwMode="auto">
                    <a:xfrm>
                      <a:off x="0" y="0"/>
                      <a:ext cx="5024658" cy="5450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190C6" w14:textId="1F63AE9A" w:rsidR="00CD3D11" w:rsidRDefault="00CD3D11" w:rsidP="00881542">
      <w:pPr>
        <w:ind w:firstLine="708"/>
      </w:pPr>
      <w:r>
        <w:t xml:space="preserve">Jako poslední necháme žáky naprogramovat robota dle </w:t>
      </w:r>
      <w:proofErr w:type="spellStart"/>
      <w:r>
        <w:t>Lesson</w:t>
      </w:r>
      <w:proofErr w:type="spellEnd"/>
      <w:r>
        <w:t xml:space="preserve"> 5 návodu. Souč</w:t>
      </w:r>
      <w:r w:rsidR="0010564F">
        <w:t>á</w:t>
      </w:r>
      <w:r>
        <w:t>stí balení je i dráha, po které robot následně jede.</w:t>
      </w:r>
      <w:r w:rsidR="0010564F">
        <w:t xml:space="preserve"> Do dráhy dáme překážku a dle minulého příkladu se jí robot vyhne a pokračuje na dráze.</w:t>
      </w:r>
    </w:p>
    <w:p w14:paraId="61B01027" w14:textId="37077D01" w:rsidR="00CD3D11" w:rsidRDefault="00CD3D11" w:rsidP="00881542">
      <w:pPr>
        <w:ind w:firstLine="708"/>
      </w:pPr>
      <w:r>
        <w:t>Po zvládnutí základů dáme žákům čas na experimentování s</w:t>
      </w:r>
      <w:r w:rsidR="00881542">
        <w:t> </w:t>
      </w:r>
      <w:r>
        <w:t>robotem</w:t>
      </w:r>
      <w:r w:rsidR="00881542">
        <w:t>.</w:t>
      </w:r>
      <w:r>
        <w:t xml:space="preserve"> </w:t>
      </w:r>
      <w:r w:rsidR="00881542">
        <w:t>V</w:t>
      </w:r>
      <w:r>
        <w:t xml:space="preserve"> návodu je </w:t>
      </w:r>
      <w:r w:rsidR="00881542">
        <w:t>pět</w:t>
      </w:r>
      <w:r>
        <w:t xml:space="preserve"> lekcí, které si mohou samosta</w:t>
      </w:r>
      <w:r w:rsidR="0010564F">
        <w:t>t</w:t>
      </w:r>
      <w:r>
        <w:t>ně projít a naučit se ovládat i displ</w:t>
      </w:r>
      <w:r w:rsidR="00881542">
        <w:t>ej</w:t>
      </w:r>
      <w:r>
        <w:t xml:space="preserve"> </w:t>
      </w:r>
      <w:proofErr w:type="spellStart"/>
      <w:proofErr w:type="gramStart"/>
      <w:r>
        <w:t>micro:bit</w:t>
      </w:r>
      <w:proofErr w:type="spellEnd"/>
      <w:proofErr w:type="gramEnd"/>
      <w:r>
        <w:t>, světlo robota</w:t>
      </w:r>
      <w:r w:rsidR="0010564F">
        <w:t xml:space="preserve"> a</w:t>
      </w:r>
      <w:r>
        <w:t xml:space="preserve"> blinkry</w:t>
      </w:r>
      <w:r w:rsidR="0010564F">
        <w:t>.</w:t>
      </w:r>
    </w:p>
    <w:p w14:paraId="48B9CEC4" w14:textId="01A3B448" w:rsidR="0010564F" w:rsidRDefault="0010564F" w:rsidP="00881542">
      <w:pPr>
        <w:ind w:firstLine="708"/>
      </w:pPr>
      <w:r>
        <w:lastRenderedPageBreak/>
        <w:t>Po absolvování těchto lekcí jsou žáci připraveni připojit se k realizaci projektu se svými staršími kamarády.</w:t>
      </w:r>
    </w:p>
    <w:p w14:paraId="1B543A0A" w14:textId="77777777" w:rsidR="00A75156" w:rsidRDefault="00A75156" w:rsidP="00A75156">
      <w:pPr>
        <w:pStyle w:val="Nadpis3"/>
      </w:pPr>
      <w:bookmarkStart w:id="10" w:name="_Toc118023566"/>
      <w:r>
        <w:t xml:space="preserve">Příprava žáků, kteří absolvovali výuku programování </w:t>
      </w:r>
      <w:proofErr w:type="spellStart"/>
      <w:r>
        <w:t>Scratch</w:t>
      </w:r>
      <w:bookmarkEnd w:id="10"/>
      <w:proofErr w:type="spellEnd"/>
      <w:r>
        <w:t xml:space="preserve"> </w:t>
      </w:r>
    </w:p>
    <w:p w14:paraId="49708AD2" w14:textId="3CAFB387" w:rsidR="005E332A" w:rsidRDefault="00A75156">
      <w:r>
        <w:t xml:space="preserve">Programovací prostředí </w:t>
      </w:r>
      <w:proofErr w:type="spellStart"/>
      <w:r>
        <w:t>Scratch</w:t>
      </w:r>
      <w:proofErr w:type="spellEnd"/>
      <w:r>
        <w:t xml:space="preserve"> a </w:t>
      </w:r>
      <w:proofErr w:type="spellStart"/>
      <w:r w:rsidR="00881542">
        <w:t>M</w:t>
      </w:r>
      <w:r>
        <w:t>ake</w:t>
      </w:r>
      <w:r w:rsidR="00881542">
        <w:t>C</w:t>
      </w:r>
      <w:r>
        <w:t>ode</w:t>
      </w:r>
      <w:proofErr w:type="spellEnd"/>
      <w:r>
        <w:t xml:space="preserve"> jsou velice podobn</w:t>
      </w:r>
      <w:r w:rsidR="00881542">
        <w:t>á</w:t>
      </w:r>
      <w:r>
        <w:t xml:space="preserve">. Přechod je tedy pro žáky velmi snadný. Zásadní rozdíl je ten, že v prostředí </w:t>
      </w:r>
      <w:proofErr w:type="spellStart"/>
      <w:r w:rsidR="00881542">
        <w:t>M</w:t>
      </w:r>
      <w:r>
        <w:t>ake</w:t>
      </w:r>
      <w:r w:rsidR="00881542">
        <w:t>C</w:t>
      </w:r>
      <w:r>
        <w:t>ode</w:t>
      </w:r>
      <w:proofErr w:type="spellEnd"/>
      <w:r>
        <w:t xml:space="preserve"> jsme schopni prostřednictvím </w:t>
      </w:r>
      <w:r w:rsidR="005E332A">
        <w:t xml:space="preserve">dalších doplňků ovládat další senzory a </w:t>
      </w:r>
      <w:proofErr w:type="spellStart"/>
      <w:r w:rsidR="005E332A">
        <w:t>aktory</w:t>
      </w:r>
      <w:proofErr w:type="spellEnd"/>
      <w:r w:rsidR="005E332A">
        <w:t xml:space="preserve">. K seznámení s možnostmi takové práce použijeme stavebnici </w:t>
      </w:r>
      <w:proofErr w:type="spellStart"/>
      <w:r w:rsidR="005E332A">
        <w:t>Starter</w:t>
      </w:r>
      <w:proofErr w:type="spellEnd"/>
      <w:r w:rsidR="005E332A">
        <w:t xml:space="preserve"> </w:t>
      </w:r>
      <w:proofErr w:type="spellStart"/>
      <w:r w:rsidR="005E332A">
        <w:t>Kit</w:t>
      </w:r>
      <w:proofErr w:type="spellEnd"/>
      <w:r w:rsidR="005E332A">
        <w:t>.</w:t>
      </w:r>
    </w:p>
    <w:p w14:paraId="057E50E1" w14:textId="7FA602EF" w:rsidR="005E332A" w:rsidRDefault="005E332A" w:rsidP="00881542">
      <w:pPr>
        <w:ind w:firstLine="708"/>
      </w:pPr>
      <w:proofErr w:type="spellStart"/>
      <w:r>
        <w:t>Starter</w:t>
      </w:r>
      <w:proofErr w:type="spellEnd"/>
      <w:r>
        <w:t xml:space="preserve"> </w:t>
      </w:r>
      <w:proofErr w:type="spellStart"/>
      <w:r>
        <w:t>Kit</w:t>
      </w:r>
      <w:proofErr w:type="spellEnd"/>
      <w:r>
        <w:t xml:space="preserve"> obsahuje mimo jiné </w:t>
      </w:r>
      <w:proofErr w:type="spellStart"/>
      <w:r w:rsidR="00A12755">
        <w:t>m</w:t>
      </w:r>
      <w:r>
        <w:t>icro:bit</w:t>
      </w:r>
      <w:proofErr w:type="spellEnd"/>
      <w:r>
        <w:t xml:space="preserve"> modul pro kontaktní pole a kontaktní pole. Pomocí těchto komponent jsme schopni prostřednictvím </w:t>
      </w:r>
      <w:proofErr w:type="spellStart"/>
      <w:r>
        <w:t>micro:bit</w:t>
      </w:r>
      <w:proofErr w:type="spellEnd"/>
      <w:r>
        <w:t xml:space="preserve"> přímo programovat připojené elektronické součástky, např. LED.</w:t>
      </w:r>
    </w:p>
    <w:p w14:paraId="3E25B3E9" w14:textId="28288224" w:rsidR="008A3DCF" w:rsidRDefault="005E332A" w:rsidP="00881542">
      <w:pPr>
        <w:ind w:firstLine="708"/>
      </w:pPr>
      <w:r>
        <w:t xml:space="preserve">Pro prvotní seznámení s možnostmi programování použijeme úlohu č. 1 z Průvodce sadou </w:t>
      </w:r>
      <w:proofErr w:type="spellStart"/>
      <w:r>
        <w:t>Starter</w:t>
      </w:r>
      <w:proofErr w:type="spellEnd"/>
      <w:r>
        <w:t xml:space="preserve"> </w:t>
      </w:r>
      <w:proofErr w:type="spellStart"/>
      <w:r>
        <w:t>Kit</w:t>
      </w:r>
      <w:proofErr w:type="spellEnd"/>
      <w:r>
        <w:t xml:space="preserve">. Po zapojení obvodu dle schématu </w:t>
      </w:r>
      <w:r w:rsidR="008A3DCF">
        <w:t>blikají střídavě dvě připojené LED. Žáci si uvědomí, že je nutné připojit součástky do přesně daných pinů, které následně naprogramují.</w:t>
      </w:r>
    </w:p>
    <w:p w14:paraId="5501E5FB" w14:textId="57620A5D" w:rsidR="008A3DCF" w:rsidRDefault="008A3DCF">
      <w:r>
        <w:rPr>
          <w:noProof/>
          <w:lang w:eastAsia="cs-CZ"/>
        </w:rPr>
        <w:drawing>
          <wp:inline distT="0" distB="0" distL="0" distR="0" wp14:anchorId="67347EBB" wp14:editId="7C1C0F67">
            <wp:extent cx="5848350" cy="2848550"/>
            <wp:effectExtent l="0" t="0" r="0" b="952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538" t="29706" r="44077" b="37059"/>
                    <a:stretch/>
                  </pic:blipFill>
                  <pic:spPr bwMode="auto">
                    <a:xfrm>
                      <a:off x="0" y="0"/>
                      <a:ext cx="5882508" cy="2865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7CFBD" w14:textId="77777777" w:rsidR="003F065B" w:rsidRDefault="008A3DCF">
      <w:r>
        <w:rPr>
          <w:noProof/>
          <w:lang w:eastAsia="cs-CZ"/>
        </w:rPr>
        <w:lastRenderedPageBreak/>
        <w:drawing>
          <wp:inline distT="0" distB="0" distL="0" distR="0" wp14:anchorId="1A54960E" wp14:editId="5BB8A0E9">
            <wp:extent cx="4410075" cy="4218333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0040" t="20000" r="40933" b="47647"/>
                    <a:stretch/>
                  </pic:blipFill>
                  <pic:spPr bwMode="auto">
                    <a:xfrm>
                      <a:off x="0" y="0"/>
                      <a:ext cx="4413961" cy="422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294F33D3" w14:textId="0D85A95D" w:rsidR="00831E5E" w:rsidRDefault="003F065B" w:rsidP="00881542">
      <w:pPr>
        <w:ind w:firstLine="360"/>
      </w:pPr>
      <w:r>
        <w:t xml:space="preserve">V dalším </w:t>
      </w:r>
      <w:r w:rsidR="003E3E98">
        <w:t>kroku</w:t>
      </w:r>
      <w:r>
        <w:t xml:space="preserve"> </w:t>
      </w:r>
      <w:r w:rsidR="00831E5E">
        <w:t xml:space="preserve">žáky seznámíme se senzory a </w:t>
      </w:r>
      <w:proofErr w:type="spellStart"/>
      <w:r w:rsidR="00831E5E">
        <w:t>akt</w:t>
      </w:r>
      <w:r>
        <w:t>ory</w:t>
      </w:r>
      <w:proofErr w:type="spellEnd"/>
      <w:r>
        <w:t>, které se budou používat v průběhu realizace projektu.</w:t>
      </w:r>
      <w:r w:rsidR="00831E5E">
        <w:t xml:space="preserve"> Jedná se o:</w:t>
      </w:r>
    </w:p>
    <w:p w14:paraId="703289BB" w14:textId="77777777" w:rsidR="00831E5E" w:rsidRPr="00E756B0" w:rsidRDefault="00831E5E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t>Teplotní čidlo</w:t>
      </w:r>
    </w:p>
    <w:p w14:paraId="53645745" w14:textId="77777777" w:rsidR="00831E5E" w:rsidRPr="00E756B0" w:rsidRDefault="00831E5E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t>Čidlo zvuku</w:t>
      </w:r>
    </w:p>
    <w:p w14:paraId="5E00EF72" w14:textId="77777777" w:rsidR="00831E5E" w:rsidRPr="00E756B0" w:rsidRDefault="00831E5E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t>Snímač osvětlení</w:t>
      </w:r>
    </w:p>
    <w:p w14:paraId="39336324" w14:textId="5A9FBF1F" w:rsidR="00831E5E" w:rsidRPr="00E756B0" w:rsidRDefault="00831E5E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proofErr w:type="spellStart"/>
      <w:r>
        <w:t>Servo</w:t>
      </w:r>
      <w:proofErr w:type="spellEnd"/>
      <w:r>
        <w:t xml:space="preserve"> 180°</w:t>
      </w:r>
    </w:p>
    <w:p w14:paraId="3D73F535" w14:textId="4138045E" w:rsidR="00831E5E" w:rsidRPr="00E756B0" w:rsidRDefault="00831E5E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t>Ponorné čerpadlo</w:t>
      </w:r>
    </w:p>
    <w:p w14:paraId="0B526184" w14:textId="6FA231CD" w:rsidR="00E756B0" w:rsidRPr="00E756B0" w:rsidRDefault="00E756B0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t>Snímač vlhkosti</w:t>
      </w:r>
    </w:p>
    <w:p w14:paraId="465EE305" w14:textId="66DD6DA0" w:rsidR="00831E5E" w:rsidRPr="00E756B0" w:rsidRDefault="00831E5E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t>RGB LED</w:t>
      </w:r>
    </w:p>
    <w:p w14:paraId="57C38756" w14:textId="45D20F52" w:rsidR="00831E5E" w:rsidRPr="00E756B0" w:rsidRDefault="00831E5E" w:rsidP="00E756B0">
      <w:pPr>
        <w:pStyle w:val="Odstavecseseznamem"/>
        <w:numPr>
          <w:ilvl w:val="0"/>
          <w:numId w:val="8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t>DC motor</w:t>
      </w:r>
    </w:p>
    <w:p w14:paraId="26A29BCD" w14:textId="3B87088D" w:rsidR="00831E5E" w:rsidRDefault="00831E5E" w:rsidP="00831E5E">
      <w:pPr>
        <w:rPr>
          <w:rFonts w:eastAsiaTheme="majorEastAsia"/>
        </w:rPr>
      </w:pPr>
      <w:r>
        <w:rPr>
          <w:rFonts w:eastAsiaTheme="majorEastAsia"/>
        </w:rPr>
        <w:t xml:space="preserve">Žáci se je naučí zapojovat prostřednictví </w:t>
      </w:r>
      <w:proofErr w:type="spellStart"/>
      <w:proofErr w:type="gramStart"/>
      <w:r>
        <w:rPr>
          <w:rFonts w:eastAsiaTheme="majorEastAsia"/>
        </w:rPr>
        <w:t>sensor:bit</w:t>
      </w:r>
      <w:proofErr w:type="spellEnd"/>
      <w:proofErr w:type="gramEnd"/>
      <w:r>
        <w:rPr>
          <w:rFonts w:eastAsiaTheme="majorEastAsia"/>
        </w:rPr>
        <w:t>.</w:t>
      </w:r>
    </w:p>
    <w:p w14:paraId="66E87F09" w14:textId="387F4D2E" w:rsidR="00703F4B" w:rsidRDefault="00703F4B" w:rsidP="0009238A">
      <w:pPr>
        <w:ind w:firstLine="708"/>
        <w:rPr>
          <w:rFonts w:eastAsiaTheme="majorEastAsia"/>
        </w:rPr>
      </w:pPr>
      <w:r>
        <w:rPr>
          <w:rFonts w:eastAsiaTheme="majorEastAsia"/>
        </w:rPr>
        <w:lastRenderedPageBreak/>
        <w:t xml:space="preserve">Pozor! Některé piny jsou vyhrazeny systémem a je vhodné se jim vyhnout. Jedná se </w:t>
      </w:r>
      <w:r w:rsidR="0009238A">
        <w:rPr>
          <w:rFonts w:eastAsiaTheme="majorEastAsia"/>
        </w:rPr>
        <w:t xml:space="preserve">o </w:t>
      </w:r>
      <w:r>
        <w:rPr>
          <w:rFonts w:eastAsiaTheme="majorEastAsia"/>
        </w:rPr>
        <w:t>piny P3-P10 (OLED displ</w:t>
      </w:r>
      <w:r w:rsidR="0009238A">
        <w:rPr>
          <w:rFonts w:eastAsiaTheme="majorEastAsia"/>
        </w:rPr>
        <w:t>ej</w:t>
      </w:r>
      <w:r>
        <w:rPr>
          <w:rFonts w:eastAsiaTheme="majorEastAsia"/>
        </w:rPr>
        <w:t>), možno použít pouze</w:t>
      </w:r>
      <w:r w:rsidR="0009238A">
        <w:rPr>
          <w:rFonts w:eastAsiaTheme="majorEastAsia"/>
        </w:rPr>
        <w:t>,</w:t>
      </w:r>
      <w:r>
        <w:rPr>
          <w:rFonts w:eastAsiaTheme="majorEastAsia"/>
        </w:rPr>
        <w:t xml:space="preserve"> pokud je LED funkce vypnuta. Piny P5 a P11 jsou vyhrazeny pro tlačítka A </w:t>
      </w:r>
      <w:proofErr w:type="spellStart"/>
      <w:r>
        <w:rPr>
          <w:rFonts w:eastAsiaTheme="majorEastAsia"/>
        </w:rPr>
        <w:t>a</w:t>
      </w:r>
      <w:proofErr w:type="spellEnd"/>
      <w:r>
        <w:rPr>
          <w:rFonts w:eastAsiaTheme="majorEastAsia"/>
        </w:rPr>
        <w:t xml:space="preserve"> B na </w:t>
      </w:r>
      <w:proofErr w:type="spellStart"/>
      <w:proofErr w:type="gramStart"/>
      <w:r>
        <w:rPr>
          <w:rFonts w:eastAsiaTheme="majorEastAsia"/>
        </w:rPr>
        <w:t>micro:bit</w:t>
      </w:r>
      <w:proofErr w:type="spellEnd"/>
      <w:proofErr w:type="gramEnd"/>
      <w:r>
        <w:rPr>
          <w:rFonts w:eastAsiaTheme="majorEastAsia"/>
        </w:rPr>
        <w:t xml:space="preserve">, </w:t>
      </w:r>
      <w:r w:rsidR="0009238A">
        <w:rPr>
          <w:rFonts w:eastAsiaTheme="majorEastAsia"/>
        </w:rPr>
        <w:t>p</w:t>
      </w:r>
      <w:r>
        <w:rPr>
          <w:rFonts w:eastAsiaTheme="majorEastAsia"/>
        </w:rPr>
        <w:t xml:space="preserve">iny P19 a P20 jsou vyhrazeny pro pohybový senzor na </w:t>
      </w:r>
      <w:proofErr w:type="spellStart"/>
      <w:r>
        <w:rPr>
          <w:rFonts w:eastAsiaTheme="majorEastAsia"/>
        </w:rPr>
        <w:t>micro:bit</w:t>
      </w:r>
      <w:proofErr w:type="spellEnd"/>
      <w:r>
        <w:rPr>
          <w:rFonts w:eastAsiaTheme="majorEastAsia"/>
        </w:rPr>
        <w:t>, nejlépe je nepoužívat!</w:t>
      </w:r>
    </w:p>
    <w:p w14:paraId="357E67DC" w14:textId="2B7F2030" w:rsidR="00E756B0" w:rsidRDefault="00E756B0" w:rsidP="0009238A">
      <w:pPr>
        <w:ind w:firstLine="360"/>
        <w:rPr>
          <w:rFonts w:eastAsiaTheme="majorEastAsia"/>
        </w:rPr>
      </w:pPr>
      <w:r>
        <w:rPr>
          <w:rFonts w:eastAsiaTheme="majorEastAsia"/>
        </w:rPr>
        <w:t>Žáci se rozdělí do čtyř skupin podle místností, které budou programovat</w:t>
      </w:r>
      <w:r w:rsidR="0009238A">
        <w:rPr>
          <w:rFonts w:eastAsiaTheme="majorEastAsia"/>
        </w:rPr>
        <w:t>:</w:t>
      </w:r>
    </w:p>
    <w:p w14:paraId="0CEBDCD2" w14:textId="6B8EB979" w:rsidR="00703F4B" w:rsidRPr="00E756B0" w:rsidRDefault="00E756B0" w:rsidP="00E756B0">
      <w:pPr>
        <w:pStyle w:val="Odstavecseseznamem"/>
        <w:numPr>
          <w:ilvl w:val="0"/>
          <w:numId w:val="7"/>
        </w:numPr>
        <w:rPr>
          <w:rFonts w:eastAsiaTheme="majorEastAsia"/>
        </w:rPr>
      </w:pPr>
      <w:r w:rsidRPr="00E756B0">
        <w:rPr>
          <w:rFonts w:eastAsiaTheme="majorEastAsia"/>
        </w:rPr>
        <w:t>Koupelna – ponorné čerpadlo, snímač vlhkosti, DC motor a teplotní čidlo</w:t>
      </w:r>
    </w:p>
    <w:p w14:paraId="731ED682" w14:textId="3A055AAC" w:rsidR="00E756B0" w:rsidRPr="00E756B0" w:rsidRDefault="00E756B0" w:rsidP="00E756B0">
      <w:pPr>
        <w:pStyle w:val="Odstavecseseznamem"/>
        <w:numPr>
          <w:ilvl w:val="0"/>
          <w:numId w:val="7"/>
        </w:numPr>
        <w:rPr>
          <w:rFonts w:eastAsiaTheme="majorEastAsia"/>
        </w:rPr>
      </w:pPr>
      <w:r w:rsidRPr="00E756B0">
        <w:rPr>
          <w:rFonts w:eastAsiaTheme="majorEastAsia"/>
        </w:rPr>
        <w:t xml:space="preserve">Ložnice – </w:t>
      </w:r>
      <w:proofErr w:type="spellStart"/>
      <w:r w:rsidRPr="00E756B0">
        <w:rPr>
          <w:rFonts w:eastAsiaTheme="majorEastAsia"/>
        </w:rPr>
        <w:t>servo</w:t>
      </w:r>
      <w:proofErr w:type="spellEnd"/>
      <w:r w:rsidRPr="00E756B0">
        <w:rPr>
          <w:rFonts w:eastAsiaTheme="majorEastAsia"/>
        </w:rPr>
        <w:t>, čidlo zvuku, DC motor a teplotní čidlo</w:t>
      </w:r>
    </w:p>
    <w:p w14:paraId="3C934952" w14:textId="73F383DC" w:rsidR="00E756B0" w:rsidRPr="00E756B0" w:rsidRDefault="00E756B0" w:rsidP="00E756B0">
      <w:pPr>
        <w:pStyle w:val="Odstavecseseznamem"/>
        <w:numPr>
          <w:ilvl w:val="0"/>
          <w:numId w:val="7"/>
        </w:numPr>
        <w:rPr>
          <w:rFonts w:eastAsiaTheme="majorEastAsia"/>
        </w:rPr>
      </w:pPr>
      <w:r w:rsidRPr="00E756B0">
        <w:rPr>
          <w:rFonts w:eastAsiaTheme="majorEastAsia"/>
        </w:rPr>
        <w:t>Kuchyně –</w:t>
      </w:r>
      <w:r w:rsidR="00A12755" w:rsidRPr="00A12755">
        <w:rPr>
          <w:rFonts w:eastAsiaTheme="majorEastAsia"/>
        </w:rPr>
        <w:t xml:space="preserve"> </w:t>
      </w:r>
      <w:r w:rsidR="00A12755" w:rsidRPr="00E756B0">
        <w:rPr>
          <w:rFonts w:eastAsiaTheme="majorEastAsia"/>
        </w:rPr>
        <w:t>servo</w:t>
      </w:r>
      <w:r w:rsidR="00A12755">
        <w:rPr>
          <w:rFonts w:eastAsiaTheme="majorEastAsia"/>
        </w:rPr>
        <w:t>,</w:t>
      </w:r>
      <w:r w:rsidRPr="00E756B0">
        <w:rPr>
          <w:rFonts w:eastAsiaTheme="majorEastAsia"/>
        </w:rPr>
        <w:t xml:space="preserve"> RGB LED, čidlo zvuku, DC motor a teplotní čidlo</w:t>
      </w:r>
    </w:p>
    <w:p w14:paraId="63E57E1D" w14:textId="4A272ED9" w:rsidR="00E756B0" w:rsidRDefault="00E756B0" w:rsidP="00E756B0">
      <w:pPr>
        <w:pStyle w:val="Odstavecseseznamem"/>
        <w:numPr>
          <w:ilvl w:val="0"/>
          <w:numId w:val="7"/>
        </w:numPr>
        <w:rPr>
          <w:rFonts w:eastAsiaTheme="majorEastAsia"/>
        </w:rPr>
      </w:pPr>
      <w:r w:rsidRPr="00E756B0">
        <w:rPr>
          <w:rFonts w:eastAsiaTheme="majorEastAsia"/>
        </w:rPr>
        <w:t xml:space="preserve">Obývací pokoj </w:t>
      </w:r>
      <w:r w:rsidR="0009238A">
        <w:rPr>
          <w:rFonts w:eastAsiaTheme="majorEastAsia"/>
        </w:rPr>
        <w:t>–</w:t>
      </w:r>
      <w:r w:rsidRPr="00E756B0">
        <w:rPr>
          <w:rFonts w:eastAsiaTheme="majorEastAsia"/>
        </w:rPr>
        <w:t xml:space="preserve"> </w:t>
      </w:r>
      <w:proofErr w:type="spellStart"/>
      <w:r w:rsidRPr="00E756B0">
        <w:rPr>
          <w:rFonts w:eastAsiaTheme="majorEastAsia"/>
        </w:rPr>
        <w:t>servo</w:t>
      </w:r>
      <w:proofErr w:type="spellEnd"/>
      <w:r w:rsidRPr="00E756B0">
        <w:rPr>
          <w:rFonts w:eastAsiaTheme="majorEastAsia"/>
        </w:rPr>
        <w:t>, čidlo zvuku, snímač osvětlení, RGB LED, DC motor a teplotní čidlo</w:t>
      </w:r>
    </w:p>
    <w:p w14:paraId="32A2C95D" w14:textId="7B037EAD" w:rsidR="00E756B0" w:rsidRDefault="00E756B0" w:rsidP="0009238A">
      <w:pPr>
        <w:ind w:firstLine="360"/>
        <w:rPr>
          <w:rFonts w:eastAsiaTheme="majorEastAsia"/>
        </w:rPr>
      </w:pPr>
      <w:r>
        <w:rPr>
          <w:rFonts w:eastAsiaTheme="majorEastAsia"/>
        </w:rPr>
        <w:t>Každá skupina se nejdříve seznámí se způsobem připojení přidělených zařízení. Postupujeme postupně – nejl</w:t>
      </w:r>
      <w:r w:rsidR="0009238A">
        <w:rPr>
          <w:rFonts w:eastAsiaTheme="majorEastAsia"/>
        </w:rPr>
        <w:t>epší</w:t>
      </w:r>
      <w:r>
        <w:rPr>
          <w:rFonts w:eastAsiaTheme="majorEastAsia"/>
        </w:rPr>
        <w:t xml:space="preserve"> je začít </w:t>
      </w:r>
      <w:proofErr w:type="spellStart"/>
      <w:r>
        <w:rPr>
          <w:rFonts w:eastAsiaTheme="majorEastAsia"/>
        </w:rPr>
        <w:t>ser</w:t>
      </w:r>
      <w:r w:rsidR="003E3E98">
        <w:rPr>
          <w:rFonts w:eastAsiaTheme="majorEastAsia"/>
        </w:rPr>
        <w:t>vem</w:t>
      </w:r>
      <w:proofErr w:type="spellEnd"/>
      <w:r w:rsidR="003E3E98">
        <w:rPr>
          <w:rFonts w:eastAsiaTheme="majorEastAsia"/>
        </w:rPr>
        <w:t>.</w:t>
      </w:r>
    </w:p>
    <w:p w14:paraId="3A7D60F5" w14:textId="70D2DDD5" w:rsidR="003E3E98" w:rsidRDefault="003E3E98" w:rsidP="0009238A">
      <w:pPr>
        <w:ind w:firstLine="360"/>
        <w:rPr>
          <w:rFonts w:eastAsiaTheme="majorEastAsia"/>
          <w:color w:val="FF0000"/>
        </w:rPr>
      </w:pPr>
      <w:r w:rsidRPr="003E3E98">
        <w:rPr>
          <w:rFonts w:eastAsiaTheme="majorEastAsia"/>
          <w:color w:val="FF0000"/>
        </w:rPr>
        <w:t>Vedoucí zde funguje jako tutor, žáky vede k nalezení správných řešení a konzultuje s nimi problémy. Jedná se o práci se skupinou nadaných žáků.</w:t>
      </w:r>
    </w:p>
    <w:p w14:paraId="5FAE871A" w14:textId="696CFF54" w:rsidR="003E3E98" w:rsidRDefault="003E3E98" w:rsidP="0009238A">
      <w:pPr>
        <w:ind w:firstLine="360"/>
        <w:rPr>
          <w:rFonts w:eastAsiaTheme="majorEastAsia"/>
        </w:rPr>
      </w:pPr>
      <w:r w:rsidRPr="003E3E98">
        <w:rPr>
          <w:rFonts w:eastAsiaTheme="majorEastAsia"/>
        </w:rPr>
        <w:t xml:space="preserve">Návody na práci s použitými stavebnicemi najdeme na stránkách </w:t>
      </w:r>
      <w:r w:rsidR="00A12755">
        <w:rPr>
          <w:rFonts w:eastAsiaTheme="majorEastAsia"/>
        </w:rPr>
        <w:t>dodavatele</w:t>
      </w:r>
      <w:r w:rsidR="0009238A">
        <w:rPr>
          <w:rFonts w:eastAsiaTheme="majorEastAsia"/>
        </w:rPr>
        <w:t>:</w:t>
      </w:r>
    </w:p>
    <w:p w14:paraId="4F0995BD" w14:textId="77777777" w:rsidR="003E3E98" w:rsidRPr="0009238A" w:rsidRDefault="00000000" w:rsidP="0009238A">
      <w:pPr>
        <w:pStyle w:val="Odstavecseseznamem"/>
        <w:numPr>
          <w:ilvl w:val="0"/>
          <w:numId w:val="9"/>
        </w:numPr>
        <w:rPr>
          <w:rFonts w:eastAsiaTheme="majorEastAsia"/>
        </w:rPr>
      </w:pPr>
      <w:hyperlink r:id="rId17" w:history="1">
        <w:r w:rsidR="003E3E98" w:rsidRPr="0009238A">
          <w:rPr>
            <w:rStyle w:val="Hypertextovodkaz"/>
            <w:rFonts w:eastAsiaTheme="majorEastAsia"/>
          </w:rPr>
          <w:t>https://www.hwkitchen.cz/cutebot-microbit-chytre-zavodni-auto/</w:t>
        </w:r>
      </w:hyperlink>
    </w:p>
    <w:p w14:paraId="31BEFBAA" w14:textId="0D165DAA" w:rsidR="003E3E98" w:rsidRPr="0009238A" w:rsidRDefault="00000000" w:rsidP="0009238A">
      <w:pPr>
        <w:pStyle w:val="Odstavecseseznamem"/>
        <w:numPr>
          <w:ilvl w:val="0"/>
          <w:numId w:val="9"/>
        </w:numPr>
        <w:rPr>
          <w:rFonts w:eastAsiaTheme="majorEastAsia"/>
        </w:rPr>
      </w:pPr>
      <w:hyperlink r:id="rId18" w:history="1">
        <w:r w:rsidR="003E3E98" w:rsidRPr="0009238A">
          <w:rPr>
            <w:rStyle w:val="Hypertextovodkaz"/>
            <w:rFonts w:eastAsiaTheme="majorEastAsia"/>
          </w:rPr>
          <w:t>https://www.hwkitchen.cz/bbc-microbit-starter-kit/</w:t>
        </w:r>
      </w:hyperlink>
    </w:p>
    <w:p w14:paraId="4EED68D2" w14:textId="45FA02B4" w:rsidR="003E3E98" w:rsidRPr="0009238A" w:rsidRDefault="00000000" w:rsidP="0009238A">
      <w:pPr>
        <w:pStyle w:val="Odstavecseseznamem"/>
        <w:numPr>
          <w:ilvl w:val="0"/>
          <w:numId w:val="9"/>
        </w:numPr>
        <w:rPr>
          <w:rFonts w:eastAsiaTheme="majorEastAsia"/>
        </w:rPr>
      </w:pPr>
      <w:hyperlink r:id="rId19" w:history="1">
        <w:r w:rsidR="003E3E98" w:rsidRPr="0009238A">
          <w:rPr>
            <w:rStyle w:val="Hypertextovodkaz"/>
            <w:rFonts w:eastAsiaTheme="majorEastAsia"/>
          </w:rPr>
          <w:t>https://www.hwkitchen.cz/bbc-microbit-kit-pro-chytrou-domacnost/</w:t>
        </w:r>
      </w:hyperlink>
    </w:p>
    <w:p w14:paraId="3DC25DD6" w14:textId="0F79E731" w:rsidR="003E3E98" w:rsidRDefault="003E3E98" w:rsidP="0009238A">
      <w:pPr>
        <w:ind w:firstLine="360"/>
        <w:rPr>
          <w:rFonts w:eastAsiaTheme="majorEastAsia"/>
        </w:rPr>
      </w:pPr>
      <w:r>
        <w:rPr>
          <w:rFonts w:eastAsiaTheme="majorEastAsia"/>
        </w:rPr>
        <w:t>Na konci stránky jsou odkazy na příklady zapojení,</w:t>
      </w:r>
      <w:r w:rsidR="00A12755">
        <w:rPr>
          <w:rFonts w:eastAsiaTheme="majorEastAsia"/>
        </w:rPr>
        <w:t xml:space="preserve"> které přesměrují na web výrobce elecfreaks.com</w:t>
      </w:r>
      <w:r w:rsidR="0009238A">
        <w:rPr>
          <w:rFonts w:eastAsiaTheme="majorEastAsia"/>
        </w:rPr>
        <w:t>.</w:t>
      </w:r>
      <w:r>
        <w:rPr>
          <w:rFonts w:eastAsiaTheme="majorEastAsia"/>
        </w:rPr>
        <w:t xml:space="preserve"> </w:t>
      </w:r>
      <w:r w:rsidR="0009238A">
        <w:rPr>
          <w:rFonts w:eastAsiaTheme="majorEastAsia"/>
        </w:rPr>
        <w:t>N</w:t>
      </w:r>
      <w:r>
        <w:rPr>
          <w:rFonts w:eastAsiaTheme="majorEastAsia"/>
        </w:rPr>
        <w:t>ávody jsou v</w:t>
      </w:r>
      <w:r w:rsidR="00A12755">
        <w:rPr>
          <w:rFonts w:eastAsiaTheme="majorEastAsia"/>
        </w:rPr>
        <w:t> angličtině ve formě lekcí.</w:t>
      </w:r>
    </w:p>
    <w:p w14:paraId="27A97788" w14:textId="52A6EA5D" w:rsidR="003E3E98" w:rsidRDefault="003E3E98" w:rsidP="0009238A">
      <w:pPr>
        <w:ind w:firstLine="360"/>
        <w:rPr>
          <w:rFonts w:eastAsiaTheme="majorEastAsia"/>
        </w:rPr>
      </w:pPr>
      <w:r>
        <w:rPr>
          <w:rFonts w:eastAsiaTheme="majorEastAsia"/>
        </w:rPr>
        <w:t>Práci si rozložíme do několika hodin, zaměříme se zejména na komponenty použité v projektu. Pokročilejší žáci však nemají problém zvládnout celé stavebnice a na konci přípravy navrhují různé aplikace i samostatně.</w:t>
      </w:r>
    </w:p>
    <w:p w14:paraId="047EA86E" w14:textId="77777777" w:rsidR="003E3E98" w:rsidRPr="003E3E98" w:rsidRDefault="003E3E98" w:rsidP="00E756B0">
      <w:pPr>
        <w:rPr>
          <w:rFonts w:eastAsiaTheme="majorEastAsia"/>
        </w:rPr>
      </w:pPr>
    </w:p>
    <w:p w14:paraId="77FEA4BE" w14:textId="77777777" w:rsidR="00E756B0" w:rsidRPr="00831E5E" w:rsidRDefault="00E756B0" w:rsidP="00831E5E">
      <w:pPr>
        <w:rPr>
          <w:rFonts w:eastAsiaTheme="majorEastAsia"/>
        </w:rPr>
      </w:pPr>
    </w:p>
    <w:p w14:paraId="3A4D74FC" w14:textId="036F29B5" w:rsidR="00A75156" w:rsidRPr="00831E5E" w:rsidRDefault="00A75156" w:rsidP="00831E5E">
      <w:pPr>
        <w:pStyle w:val="Odstavecseseznamem"/>
        <w:numPr>
          <w:ilvl w:val="0"/>
          <w:numId w:val="6"/>
        </w:num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br w:type="page"/>
      </w:r>
    </w:p>
    <w:p w14:paraId="2823FE0B" w14:textId="50F74CE3" w:rsidR="001E045C" w:rsidRPr="001E045C" w:rsidRDefault="00EF0537" w:rsidP="00EF0537">
      <w:pPr>
        <w:pStyle w:val="Nadpis2"/>
      </w:pPr>
      <w:bookmarkStart w:id="11" w:name="_Toc118023567"/>
      <w:r>
        <w:lastRenderedPageBreak/>
        <w:t>Realizace mechanické části</w:t>
      </w:r>
      <w:bookmarkEnd w:id="11"/>
    </w:p>
    <w:p w14:paraId="703848DA" w14:textId="46F87A26" w:rsidR="006B3869" w:rsidRDefault="00EF0537" w:rsidP="00EF0537">
      <w:pPr>
        <w:pStyle w:val="Nadpis3"/>
      </w:pPr>
      <w:bookmarkStart w:id="12" w:name="_Toc118023568"/>
      <w:r>
        <w:t>Výroba základních dílů domečku</w:t>
      </w:r>
      <w:bookmarkEnd w:id="12"/>
    </w:p>
    <w:p w14:paraId="41C2646D" w14:textId="0FA86132" w:rsidR="00EF0537" w:rsidRDefault="00EF0537" w:rsidP="00EF0537">
      <w:r>
        <w:t>Domeček se skládá z těchto částí:</w:t>
      </w:r>
    </w:p>
    <w:p w14:paraId="49A5863E" w14:textId="0D8AD24C" w:rsidR="00EF0537" w:rsidRDefault="00EF0537" w:rsidP="00C74C1D">
      <w:pPr>
        <w:pStyle w:val="Odstavecseseznamem"/>
        <w:numPr>
          <w:ilvl w:val="0"/>
          <w:numId w:val="4"/>
        </w:numPr>
      </w:pPr>
      <w:r>
        <w:t xml:space="preserve">Podkladová deska – materiál polystyrén </w:t>
      </w:r>
      <w:proofErr w:type="spellStart"/>
      <w:r>
        <w:t>tl</w:t>
      </w:r>
      <w:proofErr w:type="spellEnd"/>
      <w:r>
        <w:t>. 10 mm</w:t>
      </w:r>
    </w:p>
    <w:p w14:paraId="648A2693" w14:textId="6879C807" w:rsidR="00EF0537" w:rsidRDefault="00EF0537" w:rsidP="00C74C1D">
      <w:pPr>
        <w:pStyle w:val="Odstavecseseznamem"/>
        <w:numPr>
          <w:ilvl w:val="0"/>
          <w:numId w:val="4"/>
        </w:numPr>
      </w:pPr>
      <w:r>
        <w:t>Zdi pokojů</w:t>
      </w:r>
      <w:r w:rsidR="00F06ED4">
        <w:t xml:space="preserve"> 2</w:t>
      </w:r>
      <w:r w:rsidR="0009238A">
        <w:t xml:space="preserve"> </w:t>
      </w:r>
      <w:r w:rsidR="00F06ED4">
        <w:t>ks</w:t>
      </w:r>
      <w:r>
        <w:t xml:space="preserve"> – materiál zadní sololitová deska skříně </w:t>
      </w:r>
      <w:proofErr w:type="spellStart"/>
      <w:r>
        <w:t>tl</w:t>
      </w:r>
      <w:proofErr w:type="spellEnd"/>
      <w:r>
        <w:t>.</w:t>
      </w:r>
      <w:r w:rsidR="00273433">
        <w:t xml:space="preserve"> 5 mm</w:t>
      </w:r>
    </w:p>
    <w:p w14:paraId="4389474A" w14:textId="3F7FEDDC" w:rsidR="00EF0537" w:rsidRDefault="00EF0537" w:rsidP="00C74C1D">
      <w:pPr>
        <w:pStyle w:val="Odstavecseseznamem"/>
        <w:numPr>
          <w:ilvl w:val="0"/>
          <w:numId w:val="4"/>
        </w:numPr>
      </w:pPr>
      <w:r>
        <w:t xml:space="preserve">Strop – materiál hobra </w:t>
      </w:r>
      <w:proofErr w:type="spellStart"/>
      <w:r>
        <w:t>tl</w:t>
      </w:r>
      <w:proofErr w:type="spellEnd"/>
      <w:r>
        <w:t>. 12 mm</w:t>
      </w:r>
    </w:p>
    <w:p w14:paraId="21B273E5" w14:textId="22FB9102" w:rsidR="00EF0537" w:rsidRDefault="00EF0537" w:rsidP="00C74C1D">
      <w:pPr>
        <w:pStyle w:val="Odstavecseseznamem"/>
        <w:numPr>
          <w:ilvl w:val="0"/>
          <w:numId w:val="4"/>
        </w:numPr>
      </w:pPr>
      <w:r>
        <w:t>Dilatační válce 4</w:t>
      </w:r>
      <w:r w:rsidR="0009238A">
        <w:t xml:space="preserve"> </w:t>
      </w:r>
      <w:r>
        <w:t xml:space="preserve">ks – materiál tvrdý papír, použit </w:t>
      </w:r>
      <w:r w:rsidR="004D5C66">
        <w:t>válec od folie</w:t>
      </w:r>
    </w:p>
    <w:p w14:paraId="758089E2" w14:textId="28E1F1E6" w:rsidR="00EF0537" w:rsidRDefault="00EF0537" w:rsidP="00C74C1D">
      <w:pPr>
        <w:pStyle w:val="Odstavecseseznamem"/>
        <w:numPr>
          <w:ilvl w:val="0"/>
          <w:numId w:val="4"/>
        </w:numPr>
      </w:pPr>
      <w:r>
        <w:t xml:space="preserve">Střecha – materiál </w:t>
      </w:r>
      <w:r w:rsidR="00F82947">
        <w:t xml:space="preserve">sololitová deska </w:t>
      </w:r>
      <w:proofErr w:type="spellStart"/>
      <w:r w:rsidR="00F82947">
        <w:t>tl</w:t>
      </w:r>
      <w:proofErr w:type="spellEnd"/>
      <w:r w:rsidR="00F82947">
        <w:t>. 5 mm</w:t>
      </w:r>
    </w:p>
    <w:p w14:paraId="00C3E1D5" w14:textId="3E342BFE" w:rsidR="00F06ED4" w:rsidRDefault="00F06ED4" w:rsidP="00C74C1D">
      <w:pPr>
        <w:pStyle w:val="Odstavecseseznamem"/>
        <w:numPr>
          <w:ilvl w:val="0"/>
          <w:numId w:val="4"/>
        </w:numPr>
      </w:pPr>
      <w:r>
        <w:t>Držáky relé 5</w:t>
      </w:r>
      <w:r w:rsidR="0009238A">
        <w:t xml:space="preserve"> </w:t>
      </w:r>
      <w:r>
        <w:t>ks – materiál stavebnice Merkur (kov)</w:t>
      </w:r>
    </w:p>
    <w:p w14:paraId="6B1170FA" w14:textId="72888A9C" w:rsidR="00F06ED4" w:rsidRDefault="00F06ED4" w:rsidP="00C74C1D">
      <w:pPr>
        <w:pStyle w:val="Odstavecseseznamem"/>
        <w:numPr>
          <w:ilvl w:val="0"/>
          <w:numId w:val="4"/>
        </w:numPr>
      </w:pPr>
      <w:r>
        <w:t>Držáky ventilátorů 4</w:t>
      </w:r>
      <w:r w:rsidR="0009238A">
        <w:t xml:space="preserve"> </w:t>
      </w:r>
      <w:r>
        <w:t>ks – materiál stavebnice Merkur (kov)</w:t>
      </w:r>
    </w:p>
    <w:p w14:paraId="495EE9FF" w14:textId="77777777" w:rsidR="00F06ED4" w:rsidRDefault="00F06ED4" w:rsidP="00F06ED4"/>
    <w:p w14:paraId="519EA90D" w14:textId="193017D2" w:rsidR="00F06ED4" w:rsidRDefault="00F06ED4" w:rsidP="00F06ED4">
      <w:r>
        <w:t>Podkladová deska</w:t>
      </w:r>
    </w:p>
    <w:p w14:paraId="4E07B824" w14:textId="5ED99509" w:rsidR="00F06ED4" w:rsidRDefault="00A56960" w:rsidP="00F06ED4">
      <w:r>
        <w:t>Z polystyrénové desky dle přiloženého výkresu vyřeže</w:t>
      </w:r>
      <w:r w:rsidR="00BC7177">
        <w:t>me</w:t>
      </w:r>
      <w:r>
        <w:t xml:space="preserve"> (nožem, pilkou</w:t>
      </w:r>
      <w:r w:rsidR="00BC7177">
        <w:t xml:space="preserve">, horkým řezákem) kruh, který </w:t>
      </w:r>
      <w:r>
        <w:t>následně zabrousí</w:t>
      </w:r>
      <w:r w:rsidR="00BC7177">
        <w:t>me</w:t>
      </w:r>
      <w:r>
        <w:t xml:space="preserve"> brusným papírem a natře</w:t>
      </w:r>
      <w:r w:rsidR="00BC7177">
        <w:t>me</w:t>
      </w:r>
      <w:r>
        <w:t xml:space="preserve"> bílou barvou.</w:t>
      </w:r>
    </w:p>
    <w:p w14:paraId="3E3C96BC" w14:textId="7C27C274" w:rsidR="00A56960" w:rsidRPr="00EF0537" w:rsidRDefault="00CA1943" w:rsidP="00F06ED4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C5BE94F" wp14:editId="529F7510">
                <wp:simplePos x="0" y="0"/>
                <wp:positionH relativeFrom="column">
                  <wp:posOffset>2291080</wp:posOffset>
                </wp:positionH>
                <wp:positionV relativeFrom="paragraph">
                  <wp:posOffset>37465</wp:posOffset>
                </wp:positionV>
                <wp:extent cx="0" cy="2781300"/>
                <wp:effectExtent l="0" t="0" r="19050" b="19050"/>
                <wp:wrapNone/>
                <wp:docPr id="203" name="Přímá spojnic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813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339410" id="Přímá spojnice 203" o:spid="_x0000_s1026" style="position:absolute;flip:y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4pt,2.95pt" to="180.4pt,2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" strokecolor="black [3213]" strokeweight=".5pt">
                <v:stroke dashstyle="longDashDot" joinstyle="miter"/>
              </v:line>
            </w:pict>
          </mc:Fallback>
        </mc:AlternateContent>
      </w:r>
      <w:r w:rsidR="0015580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91A9E0" wp14:editId="04104453">
                <wp:simplePos x="0" y="0"/>
                <wp:positionH relativeFrom="column">
                  <wp:posOffset>1052830</wp:posOffset>
                </wp:positionH>
                <wp:positionV relativeFrom="paragraph">
                  <wp:posOffset>206375</wp:posOffset>
                </wp:positionV>
                <wp:extent cx="2457450" cy="2457450"/>
                <wp:effectExtent l="0" t="0" r="19050" b="19050"/>
                <wp:wrapNone/>
                <wp:docPr id="3" name="Ová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450" cy="24574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7F95E3" id="Ovál 3" o:spid="_x0000_s1026" style="position:absolute;margin-left:82.9pt;margin-top:16.25pt;width:193.5pt;height:193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" filled="f" strokecolor="black [3213]" strokeweight="1pt">
                <v:stroke joinstyle="miter"/>
              </v:oval>
            </w:pict>
          </mc:Fallback>
        </mc:AlternateContent>
      </w:r>
    </w:p>
    <w:p w14:paraId="6D2F345B" w14:textId="3F4508A1" w:rsidR="00EF0537" w:rsidRDefault="00F82947" w:rsidP="00EF0537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39A8CE0" wp14:editId="5668EEEA">
                <wp:simplePos x="0" y="0"/>
                <wp:positionH relativeFrom="column">
                  <wp:posOffset>595629</wp:posOffset>
                </wp:positionH>
                <wp:positionV relativeFrom="paragraph">
                  <wp:posOffset>1132205</wp:posOffset>
                </wp:positionV>
                <wp:extent cx="3343275" cy="0"/>
                <wp:effectExtent l="0" t="0" r="0" b="19050"/>
                <wp:wrapNone/>
                <wp:docPr id="201" name="Přímá spojnic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32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3D60D2" id="Přímá spojnice 201" o:spid="_x0000_s1026" style="position:absolute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9pt,89.15pt" to="310.15pt,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" strokecolor="black [3213]" strokeweight=".5pt">
                <v:stroke dashstyle="longDashDot" joinstyle="miter"/>
              </v:line>
            </w:pict>
          </mc:Fallback>
        </mc:AlternateContent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br/>
      </w:r>
      <w:r w:rsidR="0015580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D5EE19" wp14:editId="0D140072">
                <wp:simplePos x="0" y="0"/>
                <wp:positionH relativeFrom="column">
                  <wp:posOffset>1062354</wp:posOffset>
                </wp:positionH>
                <wp:positionV relativeFrom="paragraph">
                  <wp:posOffset>2835275</wp:posOffset>
                </wp:positionV>
                <wp:extent cx="2447925" cy="0"/>
                <wp:effectExtent l="38100" t="76200" r="9525" b="95250"/>
                <wp:wrapNone/>
                <wp:docPr id="7" name="Přímá spojnice se šipkou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79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ABFB8D0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7" o:spid="_x0000_s1026" type="#_x0000_t32" style="position:absolute;margin-left:83.65pt;margin-top:223.25pt;width:192.75pt;height:0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" strokecolor="black [3213]" strokeweight=".5pt">
                <v:stroke startarrow="block" endarrow="block" joinstyle="miter"/>
              </v:shape>
            </w:pict>
          </mc:Fallback>
        </mc:AlternateContent>
      </w:r>
      <w:r w:rsidR="0015580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664025F" wp14:editId="31B931DF">
                <wp:simplePos x="0" y="0"/>
                <wp:positionH relativeFrom="column">
                  <wp:posOffset>3510280</wp:posOffset>
                </wp:positionH>
                <wp:positionV relativeFrom="paragraph">
                  <wp:posOffset>1111250</wp:posOffset>
                </wp:positionV>
                <wp:extent cx="0" cy="1943100"/>
                <wp:effectExtent l="0" t="0" r="19050" b="19050"/>
                <wp:wrapNone/>
                <wp:docPr id="6" name="Přímá spojnic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3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E65FB4" id="Přímá spojnice 6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4pt,87.5pt" to="276.4pt,2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" strokecolor="black [3213]" strokeweight=".5pt">
                <v:stroke joinstyle="miter"/>
              </v:line>
            </w:pict>
          </mc:Fallback>
        </mc:AlternateContent>
      </w:r>
      <w:r w:rsidR="0015580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A450ED" wp14:editId="2032EC02">
                <wp:simplePos x="0" y="0"/>
                <wp:positionH relativeFrom="column">
                  <wp:posOffset>1052830</wp:posOffset>
                </wp:positionH>
                <wp:positionV relativeFrom="paragraph">
                  <wp:posOffset>1044575</wp:posOffset>
                </wp:positionV>
                <wp:extent cx="0" cy="1943100"/>
                <wp:effectExtent l="0" t="0" r="19050" b="19050"/>
                <wp:wrapNone/>
                <wp:docPr id="5" name="Přímá spojnic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3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EB04B7" id="Přímá spojnice 5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2.9pt,82.25pt" to="82.9pt,2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" strokecolor="black [3213]" strokeweight=".5pt">
                <v:stroke joinstyle="miter"/>
              </v:line>
            </w:pict>
          </mc:Fallback>
        </mc:AlternateContent>
      </w:r>
      <w:r w:rsidR="0015580F">
        <w:tab/>
      </w:r>
      <w:r w:rsidR="0015580F">
        <w:tab/>
      </w:r>
      <w:r w:rsidR="0015580F">
        <w:tab/>
      </w:r>
      <w:r w:rsidR="0015580F">
        <w:tab/>
        <w:t xml:space="preserve">      Φ</w:t>
      </w:r>
      <w:r w:rsidR="00BC7177">
        <w:t xml:space="preserve"> 1000 mm</w:t>
      </w:r>
      <w:r w:rsidR="0015580F">
        <w:br/>
      </w:r>
    </w:p>
    <w:p w14:paraId="033E6976" w14:textId="77777777" w:rsidR="0015580F" w:rsidRDefault="0015580F" w:rsidP="00EF0537"/>
    <w:p w14:paraId="244E9E97" w14:textId="77777777" w:rsidR="00BC7177" w:rsidRDefault="00BC7177">
      <w:r>
        <w:br w:type="page"/>
      </w:r>
    </w:p>
    <w:p w14:paraId="7D4E09A2" w14:textId="37DDDDF2" w:rsidR="0015580F" w:rsidRDefault="0015580F" w:rsidP="00EF0537">
      <w:r>
        <w:lastRenderedPageBreak/>
        <w:t>Zdi pokojů</w:t>
      </w:r>
    </w:p>
    <w:p w14:paraId="36F69C49" w14:textId="3BBD855B" w:rsidR="0015580F" w:rsidRDefault="0015580F" w:rsidP="00EF0537">
      <w:r>
        <w:t>Ze sololitové desky vyřízneme pilkou obdélník, do kterého provedeme pil</w:t>
      </w:r>
      <w:r w:rsidR="00BC7177">
        <w:t>k</w:t>
      </w:r>
      <w:r>
        <w:t xml:space="preserve">ou zářez </w:t>
      </w:r>
      <w:r w:rsidR="00BC7177">
        <w:t>dle přiloženého výkresu. Začistíme brusným papírem a natřeme bílou barvu. Stejn</w:t>
      </w:r>
      <w:r w:rsidR="0009238A">
        <w:t>ým způsobem</w:t>
      </w:r>
      <w:r w:rsidR="00BC7177">
        <w:t xml:space="preserve"> vyrobíme ještě jeden kus.</w:t>
      </w:r>
    </w:p>
    <w:p w14:paraId="4ECF16AB" w14:textId="45C0F412" w:rsidR="00BC7177" w:rsidRDefault="00BC7177" w:rsidP="00EF0537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FE61EFD" wp14:editId="00ABC7C1">
                <wp:simplePos x="0" y="0"/>
                <wp:positionH relativeFrom="column">
                  <wp:posOffset>2834005</wp:posOffset>
                </wp:positionH>
                <wp:positionV relativeFrom="paragraph">
                  <wp:posOffset>304165</wp:posOffset>
                </wp:positionV>
                <wp:extent cx="0" cy="2381250"/>
                <wp:effectExtent l="0" t="0" r="19050" b="19050"/>
                <wp:wrapNone/>
                <wp:docPr id="19" name="Přímá spojnic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12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8417DF" id="Přímá spojnice 19" o:spid="_x0000_s1026" style="position:absolute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3.15pt,23.95pt" to="223.15pt,2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" strokecolor="black [3213]" strokeweight=".5pt">
                <v:stroke dashstyle="longDashDot" joinstyle="miter"/>
              </v:line>
            </w:pict>
          </mc:Fallback>
        </mc:AlternateContent>
      </w:r>
    </w:p>
    <w:p w14:paraId="79A57DCD" w14:textId="4416402D" w:rsidR="00BC7177" w:rsidRDefault="00BC7177" w:rsidP="00EF0537"/>
    <w:p w14:paraId="5CD81FF3" w14:textId="23A48BF8" w:rsidR="00BC7177" w:rsidRDefault="00D21F91" w:rsidP="00D21F91">
      <w:pPr>
        <w:ind w:left="2832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10F3152" wp14:editId="2AD250CD">
                <wp:simplePos x="0" y="0"/>
                <wp:positionH relativeFrom="column">
                  <wp:posOffset>2910205</wp:posOffset>
                </wp:positionH>
                <wp:positionV relativeFrom="paragraph">
                  <wp:posOffset>1332230</wp:posOffset>
                </wp:positionV>
                <wp:extent cx="190500" cy="0"/>
                <wp:effectExtent l="38100" t="76200" r="0" b="95250"/>
                <wp:wrapNone/>
                <wp:docPr id="38" name="Přímá spojnice se šipkou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C5268B" id="Přímá spojnice se šipkou 38" o:spid="_x0000_s1026" type="#_x0000_t32" style="position:absolute;margin-left:229.15pt;margin-top:104.9pt;width:15pt;height:0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" strokecolor="black [3213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4961BB2" wp14:editId="13E4C66C">
                <wp:simplePos x="0" y="0"/>
                <wp:positionH relativeFrom="column">
                  <wp:posOffset>2586355</wp:posOffset>
                </wp:positionH>
                <wp:positionV relativeFrom="paragraph">
                  <wp:posOffset>1332230</wp:posOffset>
                </wp:positionV>
                <wp:extent cx="152400" cy="0"/>
                <wp:effectExtent l="0" t="76200" r="19050" b="95250"/>
                <wp:wrapNone/>
                <wp:docPr id="37" name="Přímá spojnice se šipkou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236202" id="Přímá spojnice se šipkou 37" o:spid="_x0000_s1026" type="#_x0000_t32" style="position:absolute;margin-left:203.65pt;margin-top:104.9pt;width:12pt;height:0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" strokecolor="black [3213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319CCC1" wp14:editId="10C14542">
                <wp:simplePos x="0" y="0"/>
                <wp:positionH relativeFrom="column">
                  <wp:posOffset>2576829</wp:posOffset>
                </wp:positionH>
                <wp:positionV relativeFrom="paragraph">
                  <wp:posOffset>1322705</wp:posOffset>
                </wp:positionV>
                <wp:extent cx="1228725" cy="0"/>
                <wp:effectExtent l="0" t="0" r="28575" b="19050"/>
                <wp:wrapNone/>
                <wp:docPr id="36" name="Přímá spojni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8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1F77A9" id="Přímá spojnice 36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2.9pt,104.15pt" to="299.65pt,10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CF12C3B" wp14:editId="676BA4B5">
                <wp:simplePos x="0" y="0"/>
                <wp:positionH relativeFrom="column">
                  <wp:posOffset>2910205</wp:posOffset>
                </wp:positionH>
                <wp:positionV relativeFrom="paragraph">
                  <wp:posOffset>236855</wp:posOffset>
                </wp:positionV>
                <wp:extent cx="0" cy="1171575"/>
                <wp:effectExtent l="0" t="0" r="19050" b="9525"/>
                <wp:wrapNone/>
                <wp:docPr id="17" name="Přímá spojnic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715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CF78B7" id="Přímá spojnice 17" o:spid="_x0000_s1026" style="position:absolute;flip:y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9.15pt,18.65pt" to="229.15pt,1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9180A5" wp14:editId="13339639">
                <wp:simplePos x="0" y="0"/>
                <wp:positionH relativeFrom="column">
                  <wp:posOffset>2757805</wp:posOffset>
                </wp:positionH>
                <wp:positionV relativeFrom="paragraph">
                  <wp:posOffset>246380</wp:posOffset>
                </wp:positionV>
                <wp:extent cx="0" cy="1162050"/>
                <wp:effectExtent l="0" t="0" r="19050" b="19050"/>
                <wp:wrapNone/>
                <wp:docPr id="16" name="Přímá spojnic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620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67209B" id="Přímá spojnice 16" o:spid="_x0000_s1026" style="position:absolute;flip:y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7.15pt,19.4pt" to="217.15pt,1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2FAF37D" wp14:editId="5F1D4171">
                <wp:simplePos x="0" y="0"/>
                <wp:positionH relativeFrom="margin">
                  <wp:posOffset>1242060</wp:posOffset>
                </wp:positionH>
                <wp:positionV relativeFrom="paragraph">
                  <wp:posOffset>1197610</wp:posOffset>
                </wp:positionV>
                <wp:extent cx="1828800" cy="238125"/>
                <wp:effectExtent l="0" t="0" r="1270" b="0"/>
                <wp:wrapSquare wrapText="bothSides"/>
                <wp:docPr id="34" name="Textové po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46E9E9" w14:textId="4E0B83E2" w:rsidR="00A75156" w:rsidRPr="0020139A" w:rsidRDefault="00A75156" w:rsidP="00D21F91">
                            <w:pPr>
                              <w:rPr>
                                <w:noProof/>
                              </w:rPr>
                            </w:pPr>
                            <w:r>
                              <w:t>225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FAF37D" id="_x0000_t202" coordsize="21600,21600" o:spt="202" path="m,l,21600r21600,l21600,xe">
                <v:stroke joinstyle="miter"/>
                <v:path gradientshapeok="t" o:connecttype="rect"/>
              </v:shapetype>
              <v:shape id="Textové pole 34" o:spid="_x0000_s1026" type="#_x0000_t202" style="position:absolute;left:0;text-align:left;margin-left:97.8pt;margin-top:94.3pt;width:2in;height:18.75pt;rotation:-90;z-index:25170227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" filled="f" stroked="f" strokeweight=".5pt">
                <v:textbox>
                  <w:txbxContent>
                    <w:p w14:paraId="1046E9E9" w14:textId="4E0B83E2" w:rsidR="00A75156" w:rsidRPr="0020139A" w:rsidRDefault="00A75156" w:rsidP="00D21F91">
                      <w:pPr>
                        <w:rPr>
                          <w:noProof/>
                        </w:rPr>
                      </w:pPr>
                      <w:r>
                        <w:t>225 mm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68227E2" wp14:editId="31787CAF">
                <wp:simplePos x="0" y="0"/>
                <wp:positionH relativeFrom="column">
                  <wp:posOffset>2167254</wp:posOffset>
                </wp:positionH>
                <wp:positionV relativeFrom="paragraph">
                  <wp:posOffset>1094105</wp:posOffset>
                </wp:positionV>
                <wp:extent cx="733425" cy="0"/>
                <wp:effectExtent l="0" t="0" r="28575" b="19050"/>
                <wp:wrapNone/>
                <wp:docPr id="32" name="Přímá spojnic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34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7B1B2B" id="Přímá spojnice 32" o:spid="_x0000_s1026" style="position:absolute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65pt,86.15pt" to="228.4pt,8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ACD1DC8" wp14:editId="361B44BB">
                <wp:simplePos x="0" y="0"/>
                <wp:positionH relativeFrom="column">
                  <wp:posOffset>2348230</wp:posOffset>
                </wp:positionH>
                <wp:positionV relativeFrom="paragraph">
                  <wp:posOffset>236855</wp:posOffset>
                </wp:positionV>
                <wp:extent cx="0" cy="866775"/>
                <wp:effectExtent l="76200" t="38100" r="57150" b="47625"/>
                <wp:wrapNone/>
                <wp:docPr id="33" name="Přímá spojnice se šipkou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66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F402A6" id="Přímá spojnice se šipkou 33" o:spid="_x0000_s1026" type="#_x0000_t32" style="position:absolute;margin-left:184.9pt;margin-top:18.65pt;width:0;height:68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" strokecolor="black [3213]" strokeweight=".5pt">
                <v:stroke startarrow="block" endarrow="block" joinstyle="miter"/>
              </v:shap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00B8D0" wp14:editId="27320D52">
                <wp:simplePos x="0" y="0"/>
                <wp:positionH relativeFrom="margin">
                  <wp:posOffset>-619760</wp:posOffset>
                </wp:positionH>
                <wp:positionV relativeFrom="paragraph">
                  <wp:posOffset>1513205</wp:posOffset>
                </wp:positionV>
                <wp:extent cx="1828800" cy="238125"/>
                <wp:effectExtent l="0" t="0" r="1270" b="0"/>
                <wp:wrapSquare wrapText="bothSides"/>
                <wp:docPr id="31" name="Textové po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D508DC" w14:textId="77777777" w:rsidR="00A75156" w:rsidRPr="0020139A" w:rsidRDefault="00A75156" w:rsidP="00B063CD">
                            <w:pPr>
                              <w:rPr>
                                <w:noProof/>
                              </w:rPr>
                            </w:pPr>
                            <w:r>
                              <w:t>450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0B8D0" id="Textové pole 31" o:spid="_x0000_s1027" type="#_x0000_t202" style="position:absolute;left:0;text-align:left;margin-left:-48.8pt;margin-top:119.15pt;width:2in;height:18.75pt;rotation:-90;z-index:25169715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" filled="f" stroked="f" strokeweight=".5pt">
                <v:textbox>
                  <w:txbxContent>
                    <w:p w14:paraId="37D508DC" w14:textId="77777777" w:rsidR="00A75156" w:rsidRPr="0020139A" w:rsidRDefault="00A75156" w:rsidP="00B063CD">
                      <w:pPr>
                        <w:rPr>
                          <w:noProof/>
                        </w:rPr>
                      </w:pPr>
                      <w:r>
                        <w:t>450 mm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C53B547" wp14:editId="3DAFB488">
                <wp:simplePos x="0" y="0"/>
                <wp:positionH relativeFrom="column">
                  <wp:posOffset>692785</wp:posOffset>
                </wp:positionH>
                <wp:positionV relativeFrom="paragraph">
                  <wp:posOffset>922655</wp:posOffset>
                </wp:positionV>
                <wp:extent cx="13970" cy="1676400"/>
                <wp:effectExtent l="0" t="0" r="24130" b="19050"/>
                <wp:wrapNone/>
                <wp:docPr id="29" name="Přímá spojnic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70" cy="1676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FD3185" id="Přímá spojnice 29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55pt,72.65pt" to="55.65pt,20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" strokecolor="black [3213]" strokeweight=".5pt">
                <v:stroke joinstyle="miter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2282FA6" wp14:editId="3D5F98E9">
                <wp:simplePos x="0" y="0"/>
                <wp:positionH relativeFrom="column">
                  <wp:posOffset>690879</wp:posOffset>
                </wp:positionH>
                <wp:positionV relativeFrom="paragraph">
                  <wp:posOffset>2427605</wp:posOffset>
                </wp:positionV>
                <wp:extent cx="4467225" cy="0"/>
                <wp:effectExtent l="38100" t="76200" r="9525" b="95250"/>
                <wp:wrapNone/>
                <wp:docPr id="30" name="Přímá spojnice se šipko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672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5FAF9B" id="Přímá spojnice se šipkou 30" o:spid="_x0000_s1026" type="#_x0000_t32" style="position:absolute;margin-left:54.4pt;margin-top:191.15pt;width:351.75pt;height:0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" strokecolor="black [3213]" strokeweight=".5pt">
                <v:stroke startarrow="block" endarrow="block" joinstyle="miter"/>
              </v:shap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26A44C5" wp14:editId="04811B88">
                <wp:simplePos x="0" y="0"/>
                <wp:positionH relativeFrom="column">
                  <wp:posOffset>319405</wp:posOffset>
                </wp:positionH>
                <wp:positionV relativeFrom="paragraph">
                  <wp:posOffset>1884680</wp:posOffset>
                </wp:positionV>
                <wp:extent cx="4629150" cy="0"/>
                <wp:effectExtent l="0" t="0" r="19050" b="19050"/>
                <wp:wrapNone/>
                <wp:docPr id="24" name="Přímá spojnic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291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E16BEF" id="Přímá spojnice 24" o:spid="_x0000_s1026" style="position:absolute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15pt,148.4pt" to="389.65pt,1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" strokecolor="black [3213]" strokeweight=".5pt">
                <v:stroke joinstyle="miter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204A853" wp14:editId="6BDC9D75">
                <wp:simplePos x="0" y="0"/>
                <wp:positionH relativeFrom="column">
                  <wp:posOffset>481330</wp:posOffset>
                </wp:positionH>
                <wp:positionV relativeFrom="paragraph">
                  <wp:posOffset>227330</wp:posOffset>
                </wp:positionV>
                <wp:extent cx="28575" cy="1666875"/>
                <wp:effectExtent l="76200" t="38100" r="66675" b="47625"/>
                <wp:wrapNone/>
                <wp:docPr id="27" name="Přímá spojnice se šipkou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" cy="1666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D051F7" id="Přímá spojnice se šipkou 27" o:spid="_x0000_s1026" type="#_x0000_t32" style="position:absolute;margin-left:37.9pt;margin-top:17.9pt;width:2.25pt;height:131.25pt;flip:x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" strokecolor="black [3213]" strokeweight=".5pt">
                <v:stroke startarrow="block" endarrow="block" joinstyle="miter"/>
              </v:shap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151F36" wp14:editId="582BC247">
                <wp:simplePos x="0" y="0"/>
                <wp:positionH relativeFrom="column">
                  <wp:posOffset>1052195</wp:posOffset>
                </wp:positionH>
                <wp:positionV relativeFrom="paragraph">
                  <wp:posOffset>1884680</wp:posOffset>
                </wp:positionV>
                <wp:extent cx="4867275" cy="0"/>
                <wp:effectExtent l="0" t="0" r="28575" b="19050"/>
                <wp:wrapNone/>
                <wp:docPr id="8" name="Přímá spojnic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672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A123BF3" id="Přímá spojnice 8" o:spid="_x0000_s1026" style="position:absolute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2.85pt,148.4pt" to="466.1pt,1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" strokecolor="black [3213]" strokeweight=".5pt">
                <v:stroke joinstyle="miter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7071DA9" wp14:editId="2F6DF296">
                <wp:simplePos x="0" y="0"/>
                <wp:positionH relativeFrom="margin">
                  <wp:posOffset>357505</wp:posOffset>
                </wp:positionH>
                <wp:positionV relativeFrom="paragraph">
                  <wp:posOffset>219710</wp:posOffset>
                </wp:positionV>
                <wp:extent cx="1971675" cy="12065"/>
                <wp:effectExtent l="0" t="0" r="28575" b="26035"/>
                <wp:wrapNone/>
                <wp:docPr id="26" name="Přímá spojnic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1675" cy="1206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EFC2C8" id="Přímá spojnice 26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8.15pt,17.3pt" to="183.4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" strokecolor="black [3213]" strokeweight=".5pt">
                <v:stroke joinstyle="miter"/>
                <w10:wrap anchorx="margin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1104468" wp14:editId="28002562">
                <wp:simplePos x="0" y="0"/>
                <wp:positionH relativeFrom="column">
                  <wp:posOffset>690550</wp:posOffset>
                </wp:positionH>
                <wp:positionV relativeFrom="paragraph">
                  <wp:posOffset>217804</wp:posOffset>
                </wp:positionV>
                <wp:extent cx="19380" cy="1676400"/>
                <wp:effectExtent l="0" t="0" r="19050" b="19050"/>
                <wp:wrapNone/>
                <wp:docPr id="28" name="Přímá spojnic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380" cy="1676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22B923" id="Přímá spojnice 28" o:spid="_x0000_s1026" style="position:absolute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35pt,17.15pt" to="55.9pt,1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" strokecolor="black [3213]" strokeweight=".5pt">
                <v:stroke joinstyle="miter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B0205DF" wp14:editId="28A6DF9E">
                <wp:simplePos x="0" y="0"/>
                <wp:positionH relativeFrom="margin">
                  <wp:posOffset>1452222</wp:posOffset>
                </wp:positionH>
                <wp:positionV relativeFrom="paragraph">
                  <wp:posOffset>227330</wp:posOffset>
                </wp:positionV>
                <wp:extent cx="1315107" cy="8890"/>
                <wp:effectExtent l="0" t="0" r="37465" b="29210"/>
                <wp:wrapNone/>
                <wp:docPr id="12" name="Přímá spojnic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5107" cy="88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73E3E7" id="Přímá spojnice 12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14.35pt,17.9pt" to="217.9pt,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" strokecolor="black [3213]" strokeweight=".5pt">
                <v:stroke joinstyle="miter"/>
                <w10:wrap anchorx="margin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D55856" wp14:editId="24DD8106">
                <wp:simplePos x="0" y="0"/>
                <wp:positionH relativeFrom="column">
                  <wp:posOffset>5158105</wp:posOffset>
                </wp:positionH>
                <wp:positionV relativeFrom="paragraph">
                  <wp:posOffset>1103630</wp:posOffset>
                </wp:positionV>
                <wp:extent cx="0" cy="1666875"/>
                <wp:effectExtent l="0" t="0" r="19050" b="9525"/>
                <wp:wrapNone/>
                <wp:docPr id="21" name="Přímá spojnic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668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4D767D" id="Přímá spojnice 21" o:spid="_x0000_s1026" style="position:absolute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6.15pt,86.9pt" to="406.15pt,2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" strokecolor="black [3213]" strokeweight=".5pt">
                <v:stroke joinstyle="miter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75D50C7" wp14:editId="60AB87BD">
                <wp:simplePos x="0" y="0"/>
                <wp:positionH relativeFrom="column">
                  <wp:posOffset>5157470</wp:posOffset>
                </wp:positionH>
                <wp:positionV relativeFrom="paragraph">
                  <wp:posOffset>245745</wp:posOffset>
                </wp:positionV>
                <wp:extent cx="9525" cy="1638300"/>
                <wp:effectExtent l="0" t="0" r="28575" b="19050"/>
                <wp:wrapNone/>
                <wp:docPr id="14" name="Přímá spojnic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" cy="16383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56119E" id="Přímá spojnice 14" o:spid="_x0000_s1026" style="position:absolute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6.1pt,19.35pt" to="406.85pt,14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" strokecolor="black [3213]" strokeweight=".5pt">
                <v:stroke joinstyle="miter"/>
              </v:line>
            </w:pict>
          </mc:Fallback>
        </mc:AlternateContent>
      </w:r>
      <w:r w:rsidR="00C4633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BCDD17" wp14:editId="2F833F38">
                <wp:simplePos x="0" y="0"/>
                <wp:positionH relativeFrom="margin">
                  <wp:posOffset>2910205</wp:posOffset>
                </wp:positionH>
                <wp:positionV relativeFrom="paragraph">
                  <wp:posOffset>236855</wp:posOffset>
                </wp:positionV>
                <wp:extent cx="2276475" cy="16203"/>
                <wp:effectExtent l="0" t="0" r="28575" b="22225"/>
                <wp:wrapNone/>
                <wp:docPr id="13" name="Přímá spojnic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6475" cy="1620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6F442" id="Přímá spojnice 13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29.15pt,18.65pt" to="408.4pt,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" strokecolor="black [3213]" strokeweight=".5pt">
                <v:stroke joinstyle="miter"/>
                <w10:wrap anchorx="margin"/>
              </v:line>
            </w:pict>
          </mc:Fallback>
        </mc:AlternateContent>
      </w:r>
      <w:r w:rsidR="00C46336">
        <w:br/>
      </w:r>
      <w:r w:rsidR="00C46336">
        <w:br/>
      </w:r>
      <w:r w:rsidR="00C46336">
        <w:br/>
      </w:r>
      <w:r w:rsidR="00C46336">
        <w:br/>
      </w:r>
      <w:r w:rsidR="00C46336">
        <w:br/>
      </w:r>
      <w:r w:rsidR="00C46336">
        <w:br/>
      </w:r>
      <w:r w:rsidR="00C46336">
        <w:br/>
      </w:r>
      <w:r w:rsidR="00C46336">
        <w:br/>
      </w:r>
      <w:r w:rsidR="00C46336">
        <w:br/>
      </w:r>
      <w:r w:rsidR="006264BB">
        <w:t xml:space="preserve">                            7 mm</w:t>
      </w:r>
      <w:r w:rsidR="00C46336">
        <w:br/>
      </w:r>
      <w:r w:rsidR="006264BB">
        <w:t xml:space="preserve">                                                    </w:t>
      </w:r>
      <w:r w:rsidR="00C46336">
        <w:br/>
      </w:r>
      <w:r w:rsidR="00BC717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B94945" wp14:editId="3CCA26EC">
                <wp:simplePos x="0" y="0"/>
                <wp:positionH relativeFrom="column">
                  <wp:posOffset>2757805</wp:posOffset>
                </wp:positionH>
                <wp:positionV relativeFrom="paragraph">
                  <wp:posOffset>1094105</wp:posOffset>
                </wp:positionV>
                <wp:extent cx="152400" cy="0"/>
                <wp:effectExtent l="0" t="0" r="19050" b="19050"/>
                <wp:wrapNone/>
                <wp:docPr id="18" name="Přímá spojnic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03A42A" id="Přímá spojnice 18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15pt,86.15pt" to="229.15pt,8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" strokecolor="black [3213]" strokeweight=".5pt">
                <v:stroke joinstyle="miter"/>
              </v:line>
            </w:pict>
          </mc:Fallback>
        </mc:AlternateContent>
      </w:r>
      <w:r w:rsidR="00C46336">
        <w:tab/>
      </w:r>
      <w:r w:rsidR="00C46336">
        <w:tab/>
      </w:r>
      <w:r w:rsidR="00C46336">
        <w:tab/>
      </w:r>
      <w:r w:rsidR="00C46336">
        <w:tab/>
      </w:r>
      <w:r w:rsidR="00C46336">
        <w:tab/>
        <w:t xml:space="preserve">        </w:t>
      </w:r>
      <w:r>
        <w:br/>
      </w:r>
      <w:r>
        <w:br/>
      </w:r>
      <w:r>
        <w:br/>
      </w:r>
      <w:r>
        <w:br/>
        <w:t xml:space="preserve">                         </w:t>
      </w:r>
      <w:r w:rsidR="00C46336">
        <w:t xml:space="preserve"> 1000 mm</w:t>
      </w:r>
    </w:p>
    <w:p w14:paraId="194E3CA8" w14:textId="77777777" w:rsidR="00D21677" w:rsidRDefault="00D21677" w:rsidP="00D21F91">
      <w:pPr>
        <w:ind w:left="2832"/>
      </w:pPr>
    </w:p>
    <w:p w14:paraId="1DDF5CFC" w14:textId="77777777" w:rsidR="00D21677" w:rsidRDefault="00D21677" w:rsidP="00D21F91">
      <w:pPr>
        <w:ind w:left="2832"/>
      </w:pPr>
    </w:p>
    <w:p w14:paraId="487CDD0F" w14:textId="77777777" w:rsidR="00D21677" w:rsidRDefault="00D21677">
      <w:r>
        <w:br w:type="page"/>
      </w:r>
    </w:p>
    <w:p w14:paraId="1CFEE7D2" w14:textId="2CA4C741" w:rsidR="00D21677" w:rsidRDefault="00D21677" w:rsidP="00D21677">
      <w:r>
        <w:lastRenderedPageBreak/>
        <w:t>Strop</w:t>
      </w:r>
    </w:p>
    <w:p w14:paraId="53B06C09" w14:textId="4E65ABED" w:rsidR="00D21677" w:rsidRDefault="00D21677" w:rsidP="00D21677">
      <w:r>
        <w:t>Z hobry vyřízneme strop. Pozor, uvnitř je díra, kudy následně provlékneme napájecí kabely. Dle výkresu vyvrtáme v pravidelných intervalech díry pro provlečení říd</w:t>
      </w:r>
      <w:r w:rsidR="008C4DCE">
        <w:t>i</w:t>
      </w:r>
      <w:r>
        <w:t>cích kabelů ventilátorů.</w:t>
      </w:r>
      <w:r w:rsidR="00F82947">
        <w:t xml:space="preserve"> Křížem uděláme do stropu 2 zářezy pilou hl. 1 mm a šířka 6 mm, slouží jako fixace ke stěnám pokojů.</w:t>
      </w:r>
      <w:r>
        <w:t xml:space="preserve"> Všechny řezy začistíme brusným papírem a natřeme strop barvou.</w:t>
      </w:r>
    </w:p>
    <w:p w14:paraId="24BA87D9" w14:textId="2D8478D4" w:rsidR="00D21677" w:rsidRDefault="00D21677" w:rsidP="00D21677"/>
    <w:p w14:paraId="786A9A0C" w14:textId="59B30413" w:rsidR="00F82947" w:rsidRDefault="00F82947" w:rsidP="00D21677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981943A" wp14:editId="4F10A570">
                <wp:simplePos x="0" y="0"/>
                <wp:positionH relativeFrom="column">
                  <wp:posOffset>1348104</wp:posOffset>
                </wp:positionH>
                <wp:positionV relativeFrom="paragraph">
                  <wp:posOffset>925830</wp:posOffset>
                </wp:positionV>
                <wp:extent cx="571177" cy="581025"/>
                <wp:effectExtent l="0" t="0" r="19685" b="28575"/>
                <wp:wrapNone/>
                <wp:docPr id="193" name="Přímá spojnic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177" cy="5810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3EB03C" id="Přímá spojnice 193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15pt,72.9pt" to="151.1pt,1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F1E4463" wp14:editId="5B0B7C51">
                <wp:simplePos x="0" y="0"/>
                <wp:positionH relativeFrom="column">
                  <wp:posOffset>3357880</wp:posOffset>
                </wp:positionH>
                <wp:positionV relativeFrom="paragraph">
                  <wp:posOffset>935355</wp:posOffset>
                </wp:positionV>
                <wp:extent cx="561975" cy="561975"/>
                <wp:effectExtent l="0" t="0" r="28575" b="28575"/>
                <wp:wrapNone/>
                <wp:docPr id="200" name="Přímá spojnic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5619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8309BE" id="Přímá spojnice 200" o:spid="_x0000_s1026" style="position:absolute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4pt,73.65pt" to="308.65pt,1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7FA72D3" wp14:editId="2EA9F184">
                <wp:simplePos x="0" y="0"/>
                <wp:positionH relativeFrom="column">
                  <wp:posOffset>3434080</wp:posOffset>
                </wp:positionH>
                <wp:positionV relativeFrom="paragraph">
                  <wp:posOffset>1030605</wp:posOffset>
                </wp:positionV>
                <wp:extent cx="561975" cy="561975"/>
                <wp:effectExtent l="0" t="0" r="28575" b="28575"/>
                <wp:wrapNone/>
                <wp:docPr id="199" name="Přímá spojnic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5619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B08D28" id="Přímá spojnice 199" o:spid="_x0000_s1026" style="position:absolute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4pt,81.15pt" to="314.65pt,1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4FAA1A" wp14:editId="63BA6C7A">
                <wp:simplePos x="0" y="0"/>
                <wp:positionH relativeFrom="column">
                  <wp:posOffset>1338580</wp:posOffset>
                </wp:positionH>
                <wp:positionV relativeFrom="paragraph">
                  <wp:posOffset>3097529</wp:posOffset>
                </wp:positionV>
                <wp:extent cx="561975" cy="561975"/>
                <wp:effectExtent l="0" t="0" r="28575" b="28575"/>
                <wp:wrapNone/>
                <wp:docPr id="196" name="Přímá spojnic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5619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8029DD" id="Přímá spojnice 196" o:spid="_x0000_s1026" style="position:absolute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5.4pt,243.9pt" to="149.65pt,28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9D7314" wp14:editId="06FBD783">
                <wp:simplePos x="0" y="0"/>
                <wp:positionH relativeFrom="column">
                  <wp:posOffset>1252855</wp:posOffset>
                </wp:positionH>
                <wp:positionV relativeFrom="paragraph">
                  <wp:posOffset>3011804</wp:posOffset>
                </wp:positionV>
                <wp:extent cx="561975" cy="561975"/>
                <wp:effectExtent l="0" t="0" r="28575" b="28575"/>
                <wp:wrapNone/>
                <wp:docPr id="195" name="Přímá spojnic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5619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DDA530" id="Přímá spojnice 195" o:spid="_x0000_s1026" style="position:absolute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65pt,237.15pt" to="142.9pt,2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58F5077" wp14:editId="34B86BE7">
                <wp:simplePos x="0" y="0"/>
                <wp:positionH relativeFrom="column">
                  <wp:posOffset>3443605</wp:posOffset>
                </wp:positionH>
                <wp:positionV relativeFrom="paragraph">
                  <wp:posOffset>3021330</wp:posOffset>
                </wp:positionV>
                <wp:extent cx="552450" cy="561975"/>
                <wp:effectExtent l="0" t="0" r="19050" b="28575"/>
                <wp:wrapNone/>
                <wp:docPr id="198" name="Přímá spojnic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5619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FEBB76" id="Přímá spojnice 198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1.15pt,237.9pt" to="314.65pt,28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1BEE410" wp14:editId="704D10FD">
                <wp:simplePos x="0" y="0"/>
                <wp:positionH relativeFrom="column">
                  <wp:posOffset>3348355</wp:posOffset>
                </wp:positionH>
                <wp:positionV relativeFrom="paragraph">
                  <wp:posOffset>3088005</wp:posOffset>
                </wp:positionV>
                <wp:extent cx="571500" cy="571500"/>
                <wp:effectExtent l="0" t="0" r="19050" b="19050"/>
                <wp:wrapNone/>
                <wp:docPr id="197" name="Přímá spojnic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5715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2EC57F" id="Přímá spojnice 197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3.65pt,243.15pt" to="308.65pt,28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AAA0A64" wp14:editId="58F95AE6">
                <wp:simplePos x="0" y="0"/>
                <wp:positionH relativeFrom="column">
                  <wp:posOffset>1262380</wp:posOffset>
                </wp:positionH>
                <wp:positionV relativeFrom="paragraph">
                  <wp:posOffset>1011555</wp:posOffset>
                </wp:positionV>
                <wp:extent cx="571500" cy="571500"/>
                <wp:effectExtent l="0" t="0" r="19050" b="19050"/>
                <wp:wrapNone/>
                <wp:docPr id="192" name="Přímá spojnic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5715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8ED469" id="Přímá spojnice 192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4pt,79.65pt" to="144.4pt,1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" strokecolor="black [3213]" strokeweight=".5pt">
                <v:stroke joinstyle="miter"/>
              </v:lin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4800E9B6" wp14:editId="30E358A7">
                <wp:simplePos x="0" y="0"/>
                <wp:positionH relativeFrom="column">
                  <wp:posOffset>4567555</wp:posOffset>
                </wp:positionH>
                <wp:positionV relativeFrom="paragraph">
                  <wp:posOffset>3186430</wp:posOffset>
                </wp:positionV>
                <wp:extent cx="914400" cy="285750"/>
                <wp:effectExtent l="0" t="0" r="0" b="0"/>
                <wp:wrapSquare wrapText="bothSides"/>
                <wp:docPr id="6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E1291" w14:textId="5EA82982" w:rsidR="00A75156" w:rsidRPr="00273433" w:rsidRDefault="00A75156" w:rsidP="00374C9F">
                            <w:pPr>
                              <w:rPr>
                                <w:rFonts w:ascii="Malgun Gothic" w:eastAsia="Malgun Gothic" w:hAnsi="Malgun Gothic"/>
                                <w:lang w:val="en-US"/>
                              </w:rPr>
                            </w:pPr>
                            <w:r>
                              <w:rPr>
                                <w:rFonts w:ascii="Malgun Gothic" w:eastAsia="Malgun Gothic" w:hAnsi="Malgun Gothic" w:cs="Arial"/>
                                <w:lang w:val="en-US" w:eastAsia="ja-JP"/>
                              </w:rPr>
                              <w:t>30 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0E9B6" id="Textové pole 2" o:spid="_x0000_s1028" type="#_x0000_t202" style="position:absolute;left:0;text-align:left;margin-left:359.65pt;margin-top:250.9pt;width:1in;height:22.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" filled="f" stroked="f">
                <v:textbox>
                  <w:txbxContent>
                    <w:p w14:paraId="659E1291" w14:textId="5EA82982" w:rsidR="00A75156" w:rsidRPr="00273433" w:rsidRDefault="00A75156" w:rsidP="00374C9F">
                      <w:pPr>
                        <w:rPr>
                          <w:rFonts w:ascii="Malgun Gothic" w:eastAsia="Malgun Gothic" w:hAnsi="Malgun Gothic"/>
                          <w:lang w:val="en-US"/>
                        </w:rPr>
                      </w:pPr>
                      <w:r>
                        <w:rPr>
                          <w:rFonts w:ascii="Malgun Gothic" w:eastAsia="Malgun Gothic" w:hAnsi="Malgun Gothic" w:cs="Arial"/>
                          <w:lang w:val="en-US" w:eastAsia="ja-JP"/>
                        </w:rPr>
                        <w:t>30 mm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97569E7" wp14:editId="1D670DFE">
                <wp:simplePos x="0" y="0"/>
                <wp:positionH relativeFrom="column">
                  <wp:posOffset>4319905</wp:posOffset>
                </wp:positionH>
                <wp:positionV relativeFrom="paragraph">
                  <wp:posOffset>3472180</wp:posOffset>
                </wp:positionV>
                <wp:extent cx="904875" cy="0"/>
                <wp:effectExtent l="0" t="0" r="28575" b="19050"/>
                <wp:wrapNone/>
                <wp:docPr id="60" name="Přímá spojnic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48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3B58006" id="Přímá spojnice 60" o:spid="_x0000_s1026" style="position:absolute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40.15pt,273.4pt" to="411.4pt,27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" strokecolor="black [3213]" strokeweight=".5pt">
                <v:stroke joinstyle="miter"/>
              </v:lin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FC44AEC" wp14:editId="13EA3DE4">
                <wp:simplePos x="0" y="0"/>
                <wp:positionH relativeFrom="column">
                  <wp:posOffset>4424680</wp:posOffset>
                </wp:positionH>
                <wp:positionV relativeFrom="paragraph">
                  <wp:posOffset>3472180</wp:posOffset>
                </wp:positionV>
                <wp:extent cx="285750" cy="0"/>
                <wp:effectExtent l="38100" t="76200" r="0" b="95250"/>
                <wp:wrapNone/>
                <wp:docPr id="62" name="Přímá spojnice se šipkou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114795" id="Přímá spojnice se šipkou 62" o:spid="_x0000_s1026" type="#_x0000_t32" style="position:absolute;margin-left:348.4pt;margin-top:273.4pt;width:22.5pt;height:0;flip:x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" strokecolor="black [3213]" strokeweight=".5pt">
                <v:stroke endarrow="block" joinstyle="miter"/>
              </v:shap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4DE1844" wp14:editId="7CA3DBA0">
                <wp:simplePos x="0" y="0"/>
                <wp:positionH relativeFrom="column">
                  <wp:posOffset>4177030</wp:posOffset>
                </wp:positionH>
                <wp:positionV relativeFrom="paragraph">
                  <wp:posOffset>3481705</wp:posOffset>
                </wp:positionV>
                <wp:extent cx="238125" cy="0"/>
                <wp:effectExtent l="0" t="76200" r="9525" b="95250"/>
                <wp:wrapNone/>
                <wp:docPr id="61" name="Přímá spojnice se šipkou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7A86D6" id="Přímá spojnice se šipkou 61" o:spid="_x0000_s1026" type="#_x0000_t32" style="position:absolute;margin-left:328.9pt;margin-top:274.15pt;width:18.75pt;height:0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" strokecolor="black [3213]" strokeweight=".5pt">
                <v:stroke endarrow="block" joinstyle="miter"/>
              </v:shap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0DCFDB3" wp14:editId="5A382EB2">
                <wp:simplePos x="0" y="0"/>
                <wp:positionH relativeFrom="column">
                  <wp:posOffset>4415155</wp:posOffset>
                </wp:positionH>
                <wp:positionV relativeFrom="paragraph">
                  <wp:posOffset>2310130</wp:posOffset>
                </wp:positionV>
                <wp:extent cx="0" cy="1276350"/>
                <wp:effectExtent l="0" t="0" r="19050" b="19050"/>
                <wp:wrapNone/>
                <wp:docPr id="59" name="Přímá spojnic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63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C5151F" id="Přímá spojnice 59" o:spid="_x0000_s1026" style="position:absolute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7.65pt,181.9pt" to="347.65pt,28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" strokecolor="black [3213]" strokeweight=".5pt">
                <v:stroke joinstyle="miter"/>
              </v:lin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7984B36" wp14:editId="4557B2C2">
                <wp:simplePos x="0" y="0"/>
                <wp:positionH relativeFrom="column">
                  <wp:posOffset>3109595</wp:posOffset>
                </wp:positionH>
                <wp:positionV relativeFrom="paragraph">
                  <wp:posOffset>243205</wp:posOffset>
                </wp:positionV>
                <wp:extent cx="1114425" cy="0"/>
                <wp:effectExtent l="0" t="0" r="28575" b="19050"/>
                <wp:wrapNone/>
                <wp:docPr id="58" name="Přímá spojnic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44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97E09A" id="Přímá spojnice 58" o:spid="_x0000_s1026" style="position:absolute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4.85pt,19.15pt" to="332.6pt,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" strokecolor="black [3213]" strokeweight=".5pt">
                <v:stroke joinstyle="miter"/>
              </v:lin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66CBAE8" wp14:editId="00CB0F09">
                <wp:simplePos x="0" y="0"/>
                <wp:positionH relativeFrom="column">
                  <wp:posOffset>2757805</wp:posOffset>
                </wp:positionH>
                <wp:positionV relativeFrom="paragraph">
                  <wp:posOffset>243205</wp:posOffset>
                </wp:positionV>
                <wp:extent cx="352425" cy="352425"/>
                <wp:effectExtent l="0" t="0" r="28575" b="28575"/>
                <wp:wrapNone/>
                <wp:docPr id="57" name="Přímá spojnic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2425" cy="3524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A46190" id="Přímá spojnice 57" o:spid="_x0000_s1026" style="position:absolute;flip:y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15pt,19.15pt" to="244.9pt,4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" strokecolor="black [3213]" strokeweight=".5pt">
                <v:stroke joinstyle="miter"/>
              </v:line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648C720" wp14:editId="4D51D03A">
                <wp:simplePos x="0" y="0"/>
                <wp:positionH relativeFrom="column">
                  <wp:posOffset>2472055</wp:posOffset>
                </wp:positionH>
                <wp:positionV relativeFrom="paragraph">
                  <wp:posOffset>3757930</wp:posOffset>
                </wp:positionV>
                <wp:extent cx="314325" cy="314325"/>
                <wp:effectExtent l="0" t="0" r="28575" b="28575"/>
                <wp:wrapNone/>
                <wp:docPr id="56" name="Ová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143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A743C9" id="Ovál 56" o:spid="_x0000_s1026" style="position:absolute;margin-left:194.65pt;margin-top:295.9pt;width:24.75pt;height:24.7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" filled="f" strokecolor="black [3213]" strokeweight="1pt">
                <v:stroke joinstyle="miter"/>
              </v:oval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733AFEA" wp14:editId="32F4D55F">
                <wp:simplePos x="0" y="0"/>
                <wp:positionH relativeFrom="column">
                  <wp:posOffset>862330</wp:posOffset>
                </wp:positionH>
                <wp:positionV relativeFrom="paragraph">
                  <wp:posOffset>2138680</wp:posOffset>
                </wp:positionV>
                <wp:extent cx="314325" cy="314325"/>
                <wp:effectExtent l="0" t="0" r="28575" b="28575"/>
                <wp:wrapNone/>
                <wp:docPr id="55" name="Ová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143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C840AE" id="Ovál 55" o:spid="_x0000_s1026" style="position:absolute;margin-left:67.9pt;margin-top:168.4pt;width:24.75pt;height:24.7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" filled="f" strokecolor="black [3213]" strokeweight="1pt">
                <v:stroke joinstyle="miter"/>
              </v:oval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4F85DB1" wp14:editId="36DD4883">
                <wp:simplePos x="0" y="0"/>
                <wp:positionH relativeFrom="column">
                  <wp:posOffset>2472055</wp:posOffset>
                </wp:positionH>
                <wp:positionV relativeFrom="paragraph">
                  <wp:posOffset>528955</wp:posOffset>
                </wp:positionV>
                <wp:extent cx="314325" cy="314325"/>
                <wp:effectExtent l="0" t="0" r="28575" b="28575"/>
                <wp:wrapNone/>
                <wp:docPr id="54" name="Ová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143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7454B8" id="Ovál 54" o:spid="_x0000_s1026" style="position:absolute;margin-left:194.65pt;margin-top:41.65pt;width:24.75pt;height:24.7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" filled="f" strokecolor="black [3213]" strokeweight="1pt">
                <v:stroke joinstyle="miter"/>
              </v:oval>
            </w:pict>
          </mc:Fallback>
        </mc:AlternateContent>
      </w:r>
      <w:r w:rsidR="00374C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853394C" wp14:editId="7C5B9A73">
                <wp:simplePos x="0" y="0"/>
                <wp:positionH relativeFrom="column">
                  <wp:posOffset>4100830</wp:posOffset>
                </wp:positionH>
                <wp:positionV relativeFrom="paragraph">
                  <wp:posOffset>2148205</wp:posOffset>
                </wp:positionV>
                <wp:extent cx="314325" cy="314325"/>
                <wp:effectExtent l="0" t="0" r="28575" b="28575"/>
                <wp:wrapNone/>
                <wp:docPr id="53" name="Ová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143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1D35BF" id="Ovál 53" o:spid="_x0000_s1026" style="position:absolute;margin-left:322.9pt;margin-top:169.15pt;width:24.75pt;height:24.7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" filled="f" strokecolor="black [3213]" strokeweight="1pt">
                <v:stroke joinstyle="miter"/>
              </v:oval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3F4F0DDE" wp14:editId="06544562">
                <wp:simplePos x="0" y="0"/>
                <wp:positionH relativeFrom="column">
                  <wp:posOffset>2148205</wp:posOffset>
                </wp:positionH>
                <wp:positionV relativeFrom="paragraph">
                  <wp:posOffset>5100955</wp:posOffset>
                </wp:positionV>
                <wp:extent cx="914400" cy="285750"/>
                <wp:effectExtent l="0" t="0" r="0" b="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915427" w14:textId="4DD772CE" w:rsidR="00A75156" w:rsidRPr="00273433" w:rsidRDefault="00A75156">
                            <w:pPr>
                              <w:rPr>
                                <w:rFonts w:ascii="Malgun Gothic" w:eastAsia="Malgun Gothic" w:hAnsi="Malgun Gothic"/>
                                <w:lang w:val="en-US"/>
                              </w:rPr>
                            </w:pPr>
                            <w:r>
                              <w:rPr>
                                <w:rFonts w:ascii="Malgun Gothic" w:eastAsia="Malgun Gothic" w:hAnsi="Malgun Gothic" w:cs="Arial"/>
                                <w:lang w:val="en-US" w:eastAsia="ja-JP"/>
                              </w:rPr>
                              <w:t>Φ 700 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F0DDE" id="_x0000_s1029" type="#_x0000_t202" style="position:absolute;left:0;text-align:left;margin-left:169.15pt;margin-top:401.65pt;width:1in;height:22.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" filled="f" stroked="f">
                <v:textbox>
                  <w:txbxContent>
                    <w:p w14:paraId="2A915427" w14:textId="4DD772CE" w:rsidR="00A75156" w:rsidRPr="00273433" w:rsidRDefault="00A75156">
                      <w:pPr>
                        <w:rPr>
                          <w:rFonts w:ascii="Malgun Gothic" w:eastAsia="Malgun Gothic" w:hAnsi="Malgun Gothic"/>
                          <w:lang w:val="en-US"/>
                        </w:rPr>
                      </w:pPr>
                      <w:r>
                        <w:rPr>
                          <w:rFonts w:ascii="Malgun Gothic" w:eastAsia="Malgun Gothic" w:hAnsi="Malgun Gothic" w:cs="Arial"/>
                          <w:lang w:val="en-US" w:eastAsia="ja-JP"/>
                        </w:rPr>
                        <w:t>Φ 700 mm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15C1E0DC" wp14:editId="5453F609">
                <wp:simplePos x="0" y="0"/>
                <wp:positionH relativeFrom="column">
                  <wp:posOffset>2176780</wp:posOffset>
                </wp:positionH>
                <wp:positionV relativeFrom="paragraph">
                  <wp:posOffset>4538980</wp:posOffset>
                </wp:positionV>
                <wp:extent cx="914400" cy="285750"/>
                <wp:effectExtent l="0" t="0" r="0" b="0"/>
                <wp:wrapSquare wrapText="bothSides"/>
                <wp:docPr id="5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F5FFA4" w14:textId="717B7A97" w:rsidR="00A75156" w:rsidRPr="00273433" w:rsidRDefault="00A75156" w:rsidP="00273433">
                            <w:pPr>
                              <w:rPr>
                                <w:rFonts w:ascii="Malgun Gothic" w:eastAsia="Malgun Gothic" w:hAnsi="Malgun Gothic"/>
                                <w:lang w:val="en-US"/>
                              </w:rPr>
                            </w:pPr>
                            <w:r>
                              <w:rPr>
                                <w:rFonts w:ascii="Malgun Gothic" w:eastAsia="Malgun Gothic" w:hAnsi="Malgun Gothic" w:cs="Arial"/>
                                <w:lang w:val="en-US" w:eastAsia="ja-JP"/>
                              </w:rPr>
                              <w:t>Φ 420 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1E0DC" id="_x0000_s1030" type="#_x0000_t202" style="position:absolute;left:0;text-align:left;margin-left:171.4pt;margin-top:357.4pt;width:1in;height:22.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" filled="f" stroked="f">
                <v:textbox>
                  <w:txbxContent>
                    <w:p w14:paraId="19F5FFA4" w14:textId="717B7A97" w:rsidR="00A75156" w:rsidRPr="00273433" w:rsidRDefault="00A75156" w:rsidP="00273433">
                      <w:pPr>
                        <w:rPr>
                          <w:rFonts w:ascii="Malgun Gothic" w:eastAsia="Malgun Gothic" w:hAnsi="Malgun Gothic"/>
                          <w:lang w:val="en-US"/>
                        </w:rPr>
                      </w:pPr>
                      <w:r>
                        <w:rPr>
                          <w:rFonts w:ascii="Malgun Gothic" w:eastAsia="Malgun Gothic" w:hAnsi="Malgun Gothic" w:cs="Arial"/>
                          <w:lang w:val="en-US" w:eastAsia="ja-JP"/>
                        </w:rPr>
                        <w:t>Φ 420 mm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A2859D3" wp14:editId="4013ACC2">
                <wp:simplePos x="0" y="0"/>
                <wp:positionH relativeFrom="column">
                  <wp:posOffset>1557654</wp:posOffset>
                </wp:positionH>
                <wp:positionV relativeFrom="paragraph">
                  <wp:posOffset>4843780</wp:posOffset>
                </wp:positionV>
                <wp:extent cx="2162175" cy="0"/>
                <wp:effectExtent l="38100" t="76200" r="9525" b="95250"/>
                <wp:wrapNone/>
                <wp:docPr id="51" name="Přímá spojnice se šipkou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21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86A40B" id="Přímá spojnice se šipkou 51" o:spid="_x0000_s1026" type="#_x0000_t32" style="position:absolute;margin-left:122.65pt;margin-top:381.4pt;width:170.25pt;height:0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" strokecolor="black [3213]" strokeweight=".5pt">
                <v:stroke startarrow="block" endarrow="block" joinstyle="miter"/>
              </v:shap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6285E12" wp14:editId="285BEB0B">
                <wp:simplePos x="0" y="0"/>
                <wp:positionH relativeFrom="column">
                  <wp:posOffset>1548130</wp:posOffset>
                </wp:positionH>
                <wp:positionV relativeFrom="paragraph">
                  <wp:posOffset>2300605</wp:posOffset>
                </wp:positionV>
                <wp:extent cx="9525" cy="2667000"/>
                <wp:effectExtent l="0" t="0" r="28575" b="19050"/>
                <wp:wrapNone/>
                <wp:docPr id="47" name="Přímá spojnic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6670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FE021C" id="Přímá spojnice 47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1.9pt,181.15pt" to="122.65pt,39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" strokecolor="black [3213]" strokeweight=".5pt">
                <v:stroke joinstyle="miter"/>
              </v:lin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056C3B2" wp14:editId="151974C3">
                <wp:simplePos x="0" y="0"/>
                <wp:positionH relativeFrom="column">
                  <wp:posOffset>3710305</wp:posOffset>
                </wp:positionH>
                <wp:positionV relativeFrom="paragraph">
                  <wp:posOffset>2300605</wp:posOffset>
                </wp:positionV>
                <wp:extent cx="9525" cy="2667000"/>
                <wp:effectExtent l="0" t="0" r="28575" b="19050"/>
                <wp:wrapNone/>
                <wp:docPr id="46" name="Přímá spojnic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6670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90912A" id="Přímá spojnice 46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2.15pt,181.15pt" to="292.9pt,39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" strokecolor="black [3213]" strokeweight=".5pt">
                <v:stroke joinstyle="miter"/>
              </v:lin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2DC67BA" wp14:editId="092EA3EC">
                <wp:simplePos x="0" y="0"/>
                <wp:positionH relativeFrom="column">
                  <wp:posOffset>1548130</wp:posOffset>
                </wp:positionH>
                <wp:positionV relativeFrom="paragraph">
                  <wp:posOffset>1224280</wp:posOffset>
                </wp:positionV>
                <wp:extent cx="2162175" cy="2162175"/>
                <wp:effectExtent l="0" t="0" r="28575" b="28575"/>
                <wp:wrapNone/>
                <wp:docPr id="41" name="Ová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21621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B8153F" id="Ovál 41" o:spid="_x0000_s1026" style="position:absolute;margin-left:121.9pt;margin-top:96.4pt;width:170.25pt;height:170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" filled="f" strokecolor="black [3213]" strokeweight="1pt">
                <v:stroke joinstyle="miter"/>
              </v:oval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54086A" wp14:editId="2738696F">
                <wp:simplePos x="0" y="0"/>
                <wp:positionH relativeFrom="column">
                  <wp:posOffset>757555</wp:posOffset>
                </wp:positionH>
                <wp:positionV relativeFrom="paragraph">
                  <wp:posOffset>5415280</wp:posOffset>
                </wp:positionV>
                <wp:extent cx="3733800" cy="0"/>
                <wp:effectExtent l="38100" t="76200" r="19050" b="95250"/>
                <wp:wrapNone/>
                <wp:docPr id="50" name="Přímá spojnice se šipkou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338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EF7B49" id="Přímá spojnice se šipkou 50" o:spid="_x0000_s1026" type="#_x0000_t32" style="position:absolute;margin-left:59.65pt;margin-top:426.4pt;width:294pt;height:0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" strokecolor="black [3213]" strokeweight=".5pt">
                <v:stroke startarrow="block" endarrow="block" joinstyle="miter"/>
              </v:shap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B20FAA" wp14:editId="20C444B4">
                <wp:simplePos x="0" y="0"/>
                <wp:positionH relativeFrom="column">
                  <wp:posOffset>4500880</wp:posOffset>
                </wp:positionH>
                <wp:positionV relativeFrom="paragraph">
                  <wp:posOffset>2300605</wp:posOffset>
                </wp:positionV>
                <wp:extent cx="0" cy="3257550"/>
                <wp:effectExtent l="0" t="0" r="19050" b="19050"/>
                <wp:wrapNone/>
                <wp:docPr id="45" name="Přímá spojnic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575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04D9FA" id="Přímá spojnice 45" o:spid="_x0000_s1026" style="position:absolute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4.4pt,181.15pt" to="354.4pt,43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" strokecolor="black [3213]" strokeweight=".5pt">
                <v:stroke joinstyle="miter"/>
              </v:lin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9285BB4" wp14:editId="256C2C28">
                <wp:simplePos x="0" y="0"/>
                <wp:positionH relativeFrom="column">
                  <wp:posOffset>748030</wp:posOffset>
                </wp:positionH>
                <wp:positionV relativeFrom="paragraph">
                  <wp:posOffset>2291080</wp:posOffset>
                </wp:positionV>
                <wp:extent cx="0" cy="3257550"/>
                <wp:effectExtent l="0" t="0" r="19050" b="19050"/>
                <wp:wrapNone/>
                <wp:docPr id="44" name="Přímá spojnic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575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722427" id="Přímá spojnice 44" o:spid="_x0000_s1026" style="position:absolute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9pt,180.4pt" to="58.9pt,43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" strokecolor="black [3213]" strokeweight=".5pt">
                <v:stroke joinstyle="miter"/>
              </v:lin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9ADB957" wp14:editId="7A3D7990">
                <wp:simplePos x="0" y="0"/>
                <wp:positionH relativeFrom="column">
                  <wp:posOffset>2624455</wp:posOffset>
                </wp:positionH>
                <wp:positionV relativeFrom="paragraph">
                  <wp:posOffset>224155</wp:posOffset>
                </wp:positionV>
                <wp:extent cx="0" cy="4257675"/>
                <wp:effectExtent l="0" t="0" r="19050" b="0"/>
                <wp:wrapNone/>
                <wp:docPr id="39" name="Přímá spojnic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576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20C9B9" id="Přímá spojnice 39" o:spid="_x0000_s1026" style="position:absolute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06.65pt,17.65pt" to="206.65pt,3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" strokecolor="black [3213]" strokeweight=".5pt">
                <v:stroke dashstyle="longDashDot" joinstyle="miter"/>
              </v:line>
            </w:pict>
          </mc:Fallback>
        </mc:AlternateContent>
      </w:r>
      <w:r w:rsidR="0027343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9E4E165" wp14:editId="5ABF6444">
                <wp:simplePos x="0" y="0"/>
                <wp:positionH relativeFrom="column">
                  <wp:posOffset>748030</wp:posOffset>
                </wp:positionH>
                <wp:positionV relativeFrom="paragraph">
                  <wp:posOffset>424180</wp:posOffset>
                </wp:positionV>
                <wp:extent cx="3752850" cy="3752850"/>
                <wp:effectExtent l="0" t="0" r="19050" b="19050"/>
                <wp:wrapNone/>
                <wp:docPr id="43" name="Ová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3752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167ABB" id="Ovál 43" o:spid="_x0000_s1026" style="position:absolute;margin-left:58.9pt;margin-top:33.4pt;width:295.5pt;height:29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" filled="f" strokecolor="black [3213]" strokeweight="1pt">
                <v:stroke joinstyle="miter"/>
              </v:oval>
            </w:pict>
          </mc:Fallback>
        </mc:AlternateContent>
      </w:r>
      <w:r w:rsidR="00D2167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B471E40" wp14:editId="7D7344F2">
                <wp:simplePos x="0" y="0"/>
                <wp:positionH relativeFrom="column">
                  <wp:posOffset>300355</wp:posOffset>
                </wp:positionH>
                <wp:positionV relativeFrom="paragraph">
                  <wp:posOffset>2300605</wp:posOffset>
                </wp:positionV>
                <wp:extent cx="4724400" cy="0"/>
                <wp:effectExtent l="0" t="0" r="19050" b="19050"/>
                <wp:wrapNone/>
                <wp:docPr id="40" name="Přímá spojnic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4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A77E745" id="Přímá spojnice 40" o:spid="_x0000_s1026" style="position:absolute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.65pt,181.15pt" to="395.65pt,18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" strokecolor="black [3213]" strokeweight=".5pt">
                <v:stroke dashstyle="longDashDot" joinstyle="miter"/>
              </v:line>
            </w:pict>
          </mc:Fallback>
        </mc:AlternateContent>
      </w:r>
      <w:r w:rsidR="00374C9F">
        <w:tab/>
      </w:r>
      <w:r w:rsidR="00374C9F">
        <w:tab/>
      </w:r>
      <w:r w:rsidR="00374C9F">
        <w:tab/>
      </w:r>
      <w:r w:rsidR="00374C9F">
        <w:tab/>
      </w:r>
      <w:r w:rsidR="00374C9F">
        <w:tab/>
      </w:r>
      <w:r w:rsidR="00374C9F">
        <w:tab/>
      </w:r>
      <w:r w:rsidR="00374C9F">
        <w:tab/>
        <w:t xml:space="preserve">   4 x Φ 10 mm</w:t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  <w:r w:rsidR="00374C9F">
        <w:br/>
      </w:r>
    </w:p>
    <w:p w14:paraId="43B04097" w14:textId="77777777" w:rsidR="00F82947" w:rsidRDefault="00F82947">
      <w:r>
        <w:br w:type="page"/>
      </w:r>
    </w:p>
    <w:p w14:paraId="56997F3C" w14:textId="0F548345" w:rsidR="00D21677" w:rsidRDefault="00F82947" w:rsidP="00D21677">
      <w:r>
        <w:lastRenderedPageBreak/>
        <w:t>Dilatační válce</w:t>
      </w:r>
    </w:p>
    <w:p w14:paraId="4263F255" w14:textId="5E773445" w:rsidR="00F82947" w:rsidRDefault="00F82947" w:rsidP="00D21677">
      <w:r>
        <w:t>Nařežeme z papírového válce, na kterém je navinuta folie</w:t>
      </w:r>
      <w:r w:rsidR="008C4DCE">
        <w:t>.</w:t>
      </w:r>
      <w:r>
        <w:t xml:space="preserve"> Průměr válce je zpravidla 50 mm, délku zvolíme tak, aby bylo možno volně manipulovat s kabely, vhodná délka je 50 mm. Řezy opět začistíme a natřeme barvou.</w:t>
      </w:r>
    </w:p>
    <w:p w14:paraId="3CFB810F" w14:textId="0DC24297" w:rsidR="00F82947" w:rsidRDefault="00CA1943" w:rsidP="00D21677">
      <w:r>
        <w:t>Střecha</w:t>
      </w:r>
    </w:p>
    <w:p w14:paraId="156CE60D" w14:textId="544F3503" w:rsidR="00CA1943" w:rsidRDefault="00CA1943" w:rsidP="00D21677">
      <w:r>
        <w:t>Střechu vyřízneme ze sololitové desky, opět hrany začistíme a strop natřeme.</w:t>
      </w:r>
    </w:p>
    <w:p w14:paraId="52063C96" w14:textId="77777777" w:rsidR="00CA1943" w:rsidRDefault="00CA1943" w:rsidP="00D21677"/>
    <w:p w14:paraId="7DB18ADA" w14:textId="77777777" w:rsidR="00CA1943" w:rsidRDefault="00CA1943" w:rsidP="00D21677"/>
    <w:p w14:paraId="563C5C84" w14:textId="54BF21B9" w:rsidR="00CA1943" w:rsidRDefault="00CA1943" w:rsidP="00CA1943"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078B8685" wp14:editId="3BC96315">
                <wp:simplePos x="0" y="0"/>
                <wp:positionH relativeFrom="column">
                  <wp:posOffset>1900555</wp:posOffset>
                </wp:positionH>
                <wp:positionV relativeFrom="paragraph">
                  <wp:posOffset>3081020</wp:posOffset>
                </wp:positionV>
                <wp:extent cx="828675" cy="257175"/>
                <wp:effectExtent l="0" t="0" r="9525" b="9525"/>
                <wp:wrapSquare wrapText="bothSides"/>
                <wp:docPr id="21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2B560" w14:textId="1EDAC1A4" w:rsidR="00A75156" w:rsidRPr="00CA1943" w:rsidRDefault="00A75156">
                            <w:r w:rsidRPr="00CA1943">
                              <w:t>Φ 530 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B8685" id="_x0000_s1031" type="#_x0000_t202" style="position:absolute;left:0;text-align:left;margin-left:149.65pt;margin-top:242.6pt;width:65.25pt;height:20.2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" stroked="f">
                <v:textbox>
                  <w:txbxContent>
                    <w:p w14:paraId="3B62B560" w14:textId="1EDAC1A4" w:rsidR="00A75156" w:rsidRPr="00CA1943" w:rsidRDefault="00A75156">
                      <w:r w:rsidRPr="00CA1943">
                        <w:t>Φ 530 mm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D4C7A64" wp14:editId="67CCCE96">
                <wp:simplePos x="0" y="0"/>
                <wp:positionH relativeFrom="column">
                  <wp:posOffset>1214755</wp:posOffset>
                </wp:positionH>
                <wp:positionV relativeFrom="paragraph">
                  <wp:posOffset>3347720</wp:posOffset>
                </wp:positionV>
                <wp:extent cx="2190750" cy="19050"/>
                <wp:effectExtent l="38100" t="76200" r="0" b="95250"/>
                <wp:wrapNone/>
                <wp:docPr id="209" name="Přímá spojnice se šipkou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0750" cy="190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3413C" id="Přímá spojnice se šipkou 209" o:spid="_x0000_s1026" type="#_x0000_t32" style="position:absolute;margin-left:95.65pt;margin-top:263.6pt;width:172.5pt;height:1.5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" strokecolor="black [3213]" strokeweight=".5pt">
                <v:stroke startarrow="block"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1D8BB73" wp14:editId="162961DD">
                <wp:simplePos x="0" y="0"/>
                <wp:positionH relativeFrom="column">
                  <wp:posOffset>957579</wp:posOffset>
                </wp:positionH>
                <wp:positionV relativeFrom="paragraph">
                  <wp:posOffset>1699895</wp:posOffset>
                </wp:positionV>
                <wp:extent cx="2733675" cy="0"/>
                <wp:effectExtent l="0" t="0" r="9525" b="19050"/>
                <wp:wrapNone/>
                <wp:docPr id="205" name="Přímá spojnic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33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572F586" id="Přímá spojnice 205" o:spid="_x0000_s1026" style="position:absolute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5.4pt,133.85pt" to="290.65pt,1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" strokecolor="black [3213]" strokeweight=".5pt">
                <v:stroke dashstyle="longDashDot"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1A7DBC4" wp14:editId="234FC1A7">
                <wp:simplePos x="0" y="0"/>
                <wp:positionH relativeFrom="column">
                  <wp:posOffset>2319655</wp:posOffset>
                </wp:positionH>
                <wp:positionV relativeFrom="paragraph">
                  <wp:posOffset>309245</wp:posOffset>
                </wp:positionV>
                <wp:extent cx="0" cy="2762250"/>
                <wp:effectExtent l="0" t="0" r="19050" b="0"/>
                <wp:wrapNone/>
                <wp:docPr id="204" name="Přímá spojnic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22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07D12F" id="Přímá spojnice 204" o:spid="_x0000_s1026" style="position:absolute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82.65pt,24.35pt" to="182.65pt,24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" strokecolor="black [3213]" strokeweight=".5pt">
                <v:stroke dashstyle="longDashDot"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70867E4" wp14:editId="3B022617">
                <wp:simplePos x="0" y="0"/>
                <wp:positionH relativeFrom="column">
                  <wp:posOffset>3405505</wp:posOffset>
                </wp:positionH>
                <wp:positionV relativeFrom="paragraph">
                  <wp:posOffset>1699895</wp:posOffset>
                </wp:positionV>
                <wp:extent cx="0" cy="1809750"/>
                <wp:effectExtent l="0" t="0" r="19050" b="19050"/>
                <wp:wrapNone/>
                <wp:docPr id="208" name="Přímá spojnic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16BA46" id="Přímá spojnice 208" o:spid="_x0000_s1026" style="position:absolute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8.15pt,133.85pt" to="268.15pt,27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B91BD9A" wp14:editId="2C06CA0D">
                <wp:simplePos x="0" y="0"/>
                <wp:positionH relativeFrom="column">
                  <wp:posOffset>1214755</wp:posOffset>
                </wp:positionH>
                <wp:positionV relativeFrom="paragraph">
                  <wp:posOffset>1709420</wp:posOffset>
                </wp:positionV>
                <wp:extent cx="0" cy="1809750"/>
                <wp:effectExtent l="0" t="0" r="19050" b="19050"/>
                <wp:wrapNone/>
                <wp:docPr id="207" name="Přímá spojnic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8CC330" id="Přímá spojnice 207" o:spid="_x0000_s1026" style="position:absolute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65pt,134.6pt" to="95.65pt,27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" strokecolor="black [3213]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17905F9" wp14:editId="1C1530F3">
                <wp:simplePos x="0" y="0"/>
                <wp:positionH relativeFrom="column">
                  <wp:posOffset>1214755</wp:posOffset>
                </wp:positionH>
                <wp:positionV relativeFrom="paragraph">
                  <wp:posOffset>604520</wp:posOffset>
                </wp:positionV>
                <wp:extent cx="2190750" cy="2190750"/>
                <wp:effectExtent l="0" t="0" r="19050" b="19050"/>
                <wp:wrapNone/>
                <wp:docPr id="206" name="Ovál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21907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E65958" id="Ovál 206" o:spid="_x0000_s1026" style="position:absolute;margin-left:95.65pt;margin-top:47.6pt;width:172.5pt;height:172.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" filled="f" strokecolor="black [3213]" strokeweight="1pt">
                <v:stroke joinstyle="miter"/>
              </v:oval>
            </w:pict>
          </mc:Fallback>
        </mc:AlternateContent>
      </w:r>
    </w:p>
    <w:p w14:paraId="437D907F" w14:textId="77777777" w:rsidR="00CA1943" w:rsidRDefault="00CA1943">
      <w:r>
        <w:br w:type="page"/>
      </w:r>
    </w:p>
    <w:p w14:paraId="34F0B18E" w14:textId="77777777" w:rsidR="00CA1943" w:rsidRDefault="00CA1943" w:rsidP="00CA1943">
      <w:r>
        <w:lastRenderedPageBreak/>
        <w:t>Držáky relé</w:t>
      </w:r>
    </w:p>
    <w:p w14:paraId="10D85A59" w14:textId="7CA3DF9E" w:rsidR="00CA1943" w:rsidRDefault="00CA1943" w:rsidP="00CA1943">
      <w:r>
        <w:t xml:space="preserve">Vytvoříme ze stavebnice Merkur spojením jednoduchých úhelníků se dvěma otvory a </w:t>
      </w:r>
      <w:r w:rsidR="008C4DCE">
        <w:t>U</w:t>
      </w:r>
      <w:r>
        <w:t xml:space="preserve"> dílů. Potřebujeme 4</w:t>
      </w:r>
      <w:r w:rsidR="008C4DCE">
        <w:t xml:space="preserve"> </w:t>
      </w:r>
      <w:r>
        <w:t>ks.</w:t>
      </w:r>
    </w:p>
    <w:p w14:paraId="5F2620A4" w14:textId="22D85E87" w:rsidR="00CA1943" w:rsidRDefault="00D05CD9" w:rsidP="00CA1943">
      <w:r>
        <w:rPr>
          <w:noProof/>
          <w:lang w:eastAsia="cs-CZ"/>
        </w:rPr>
        <w:drawing>
          <wp:anchor distT="0" distB="0" distL="114300" distR="114300" simplePos="0" relativeHeight="251767808" behindDoc="1" locked="0" layoutInCell="1" allowOverlap="1" wp14:anchorId="78C7509B" wp14:editId="6C16275F">
            <wp:simplePos x="0" y="0"/>
            <wp:positionH relativeFrom="column">
              <wp:posOffset>624205</wp:posOffset>
            </wp:positionH>
            <wp:positionV relativeFrom="paragraph">
              <wp:posOffset>161290</wp:posOffset>
            </wp:positionV>
            <wp:extent cx="4105275" cy="2682973"/>
            <wp:effectExtent l="0" t="0" r="0" b="3175"/>
            <wp:wrapTight wrapText="bothSides">
              <wp:wrapPolygon edited="0">
                <wp:start x="0" y="0"/>
                <wp:lineTo x="0" y="21472"/>
                <wp:lineTo x="21450" y="21472"/>
                <wp:lineTo x="21450" y="0"/>
                <wp:lineTo x="0" y="0"/>
              </wp:wrapPolygon>
            </wp:wrapTight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G_712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24" t="30120" r="25354" b="24832"/>
                    <a:stretch/>
                  </pic:blipFill>
                  <pic:spPr bwMode="auto">
                    <a:xfrm>
                      <a:off x="0" y="0"/>
                      <a:ext cx="4105275" cy="2682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62B42F5" w14:textId="0E5C1F6F" w:rsidR="00CA1943" w:rsidRDefault="00D05CD9" w:rsidP="00D21677">
      <w:r>
        <w:br/>
      </w:r>
      <w:r>
        <w:br/>
      </w:r>
      <w:r>
        <w:br/>
      </w:r>
      <w:r>
        <w:br/>
      </w:r>
    </w:p>
    <w:p w14:paraId="7F2EAB61" w14:textId="77777777" w:rsidR="00D05CD9" w:rsidRDefault="00D05CD9" w:rsidP="00D21677"/>
    <w:p w14:paraId="35570081" w14:textId="77777777" w:rsidR="00D05CD9" w:rsidRDefault="00D05CD9" w:rsidP="00D21677"/>
    <w:p w14:paraId="65BB27CF" w14:textId="77777777" w:rsidR="00D05CD9" w:rsidRDefault="00D05CD9" w:rsidP="00D21677"/>
    <w:p w14:paraId="57F30CF6" w14:textId="77777777" w:rsidR="00D05CD9" w:rsidRDefault="00D05CD9" w:rsidP="00D21677"/>
    <w:p w14:paraId="22450E43" w14:textId="77777777" w:rsidR="00D05CD9" w:rsidRDefault="00D05CD9" w:rsidP="00D21677"/>
    <w:p w14:paraId="4E40F276" w14:textId="77777777" w:rsidR="00D05CD9" w:rsidRDefault="00D05CD9" w:rsidP="00D21677"/>
    <w:p w14:paraId="2CA275B4" w14:textId="77777777" w:rsidR="00D05CD9" w:rsidRDefault="00D05CD9" w:rsidP="00D21677"/>
    <w:p w14:paraId="6F8A5640" w14:textId="64522FA1" w:rsidR="00D05CD9" w:rsidRDefault="00CB05AC" w:rsidP="00D21677">
      <w:r>
        <w:t>Držáky ventilátorů</w:t>
      </w:r>
    </w:p>
    <w:p w14:paraId="3744C54F" w14:textId="241862C2" w:rsidR="00CB05AC" w:rsidRDefault="00CB05AC" w:rsidP="00D21677">
      <w:r>
        <w:t xml:space="preserve">Použijeme pouze samostatné </w:t>
      </w:r>
      <w:r w:rsidR="008C4DCE">
        <w:t>U</w:t>
      </w:r>
      <w:r>
        <w:t xml:space="preserve"> díly.</w:t>
      </w:r>
    </w:p>
    <w:p w14:paraId="5A9282D0" w14:textId="494733AA" w:rsidR="0037564C" w:rsidRDefault="0037564C" w:rsidP="0037564C">
      <w:pPr>
        <w:pStyle w:val="Nadpis3"/>
      </w:pPr>
      <w:bookmarkStart w:id="13" w:name="_Toc118023569"/>
      <w:r>
        <w:t>Montáž domečku</w:t>
      </w:r>
      <w:bookmarkEnd w:id="13"/>
    </w:p>
    <w:p w14:paraId="4B95E7DC" w14:textId="050C355B" w:rsidR="0037564C" w:rsidRDefault="00755A44" w:rsidP="0037564C">
      <w:r>
        <w:t xml:space="preserve">Začneme montáží zdí jednotlivých místností. Oba díly </w:t>
      </w:r>
      <w:r w:rsidR="008C4DCE">
        <w:t>spojíme</w:t>
      </w:r>
      <w:r>
        <w:t xml:space="preserve"> tak, že zasuneme zářezy do sebe. Vznikne kříž, který položíme na základní desku.</w:t>
      </w:r>
    </w:p>
    <w:p w14:paraId="3DE4FF55" w14:textId="5ECE8767" w:rsidR="00755A44" w:rsidRDefault="001260E6" w:rsidP="0037564C">
      <w:r>
        <w:rPr>
          <w:noProof/>
          <w:lang w:eastAsia="cs-CZ"/>
        </w:rPr>
        <w:drawing>
          <wp:anchor distT="0" distB="0" distL="114300" distR="114300" simplePos="0" relativeHeight="251768832" behindDoc="0" locked="0" layoutInCell="1" allowOverlap="1" wp14:anchorId="25CB3AE6" wp14:editId="4FDACABC">
            <wp:simplePos x="0" y="0"/>
            <wp:positionH relativeFrom="column">
              <wp:posOffset>1024255</wp:posOffset>
            </wp:positionH>
            <wp:positionV relativeFrom="paragraph">
              <wp:posOffset>13970</wp:posOffset>
            </wp:positionV>
            <wp:extent cx="3212864" cy="2409825"/>
            <wp:effectExtent l="0" t="0" r="6985" b="0"/>
            <wp:wrapSquare wrapText="bothSides"/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G_058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864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7BC3FA" w14:textId="77777777" w:rsidR="00755A44" w:rsidRDefault="00755A44" w:rsidP="0037564C"/>
    <w:p w14:paraId="286DDA88" w14:textId="77777777" w:rsidR="00755A44" w:rsidRDefault="00755A44" w:rsidP="0037564C"/>
    <w:p w14:paraId="1965496F" w14:textId="77777777" w:rsidR="00755A44" w:rsidRDefault="00755A44" w:rsidP="0037564C"/>
    <w:p w14:paraId="5DBED960" w14:textId="77777777" w:rsidR="00755A44" w:rsidRDefault="00755A44" w:rsidP="0037564C"/>
    <w:p w14:paraId="7DA61E99" w14:textId="77777777" w:rsidR="00755A44" w:rsidRDefault="00755A44" w:rsidP="0037564C"/>
    <w:p w14:paraId="68F0D4E8" w14:textId="77777777" w:rsidR="00755A44" w:rsidRDefault="00755A44" w:rsidP="0037564C"/>
    <w:p w14:paraId="7A24B5E6" w14:textId="77777777" w:rsidR="00755A44" w:rsidRDefault="00755A44" w:rsidP="0037564C"/>
    <w:p w14:paraId="6D632ECA" w14:textId="39EFA2AE" w:rsidR="00755A44" w:rsidRDefault="00755A44" w:rsidP="008C4DCE">
      <w:pPr>
        <w:ind w:firstLine="708"/>
      </w:pPr>
      <w:r>
        <w:lastRenderedPageBreak/>
        <w:t>Připravíme si strop. Provrtanými d</w:t>
      </w:r>
      <w:r w:rsidR="008C4DCE">
        <w:t>í</w:t>
      </w:r>
      <w:r>
        <w:t>rami provlékneme říd</w:t>
      </w:r>
      <w:r w:rsidR="008C4DCE">
        <w:t>i</w:t>
      </w:r>
      <w:r>
        <w:t>cí kabel</w:t>
      </w:r>
      <w:r w:rsidR="008C4DCE">
        <w:t>y</w:t>
      </w:r>
      <w:r>
        <w:t xml:space="preserve"> pro ventilátory a tepelné senzory. Senzor opatrně za použití podložek přišroubujeme k ventilátoru šroubem M3 s maticí zároveň s</w:t>
      </w:r>
      <w:r w:rsidR="008C4DCE">
        <w:t> U </w:t>
      </w:r>
      <w:r>
        <w:t>dílem ze stavebnice Merkur.</w:t>
      </w:r>
    </w:p>
    <w:p w14:paraId="0E32DA91" w14:textId="689E84DD" w:rsidR="00755A44" w:rsidRDefault="00834AB7" w:rsidP="0037564C">
      <w:r>
        <w:rPr>
          <w:noProof/>
          <w:lang w:eastAsia="cs-CZ"/>
        </w:rPr>
        <w:drawing>
          <wp:anchor distT="0" distB="0" distL="114300" distR="114300" simplePos="0" relativeHeight="251769856" behindDoc="1" locked="0" layoutInCell="1" allowOverlap="1" wp14:anchorId="76F81657" wp14:editId="4FD3F81F">
            <wp:simplePos x="0" y="0"/>
            <wp:positionH relativeFrom="column">
              <wp:posOffset>2994660</wp:posOffset>
            </wp:positionH>
            <wp:positionV relativeFrom="paragraph">
              <wp:posOffset>-2959</wp:posOffset>
            </wp:positionV>
            <wp:extent cx="2767654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12" y="21377"/>
                <wp:lineTo x="21412" y="0"/>
                <wp:lineTo x="0" y="0"/>
              </wp:wrapPolygon>
            </wp:wrapTight>
            <wp:docPr id="215" name="Obráze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G_712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654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inline distT="0" distB="0" distL="0" distR="0" wp14:anchorId="32131F6A" wp14:editId="245C02AE">
            <wp:extent cx="2809875" cy="1876040"/>
            <wp:effectExtent l="0" t="0" r="0" b="0"/>
            <wp:docPr id="216" name="Obráze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G_71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20" cy="188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69AA6" w14:textId="77777777" w:rsidR="00943B4D" w:rsidRDefault="00943B4D" w:rsidP="0037564C"/>
    <w:p w14:paraId="3AE1DBF4" w14:textId="2A7440B3" w:rsidR="00943B4D" w:rsidRDefault="00943B4D" w:rsidP="008C4DCE">
      <w:pPr>
        <w:ind w:firstLine="708"/>
      </w:pPr>
      <w:r>
        <w:t xml:space="preserve">Na horní část stropu položíme </w:t>
      </w:r>
      <w:proofErr w:type="spellStart"/>
      <w:proofErr w:type="gramStart"/>
      <w:r w:rsidR="008C4DCE">
        <w:t>s</w:t>
      </w:r>
      <w:r>
        <w:t>ensor:bit</w:t>
      </w:r>
      <w:proofErr w:type="spellEnd"/>
      <w:proofErr w:type="gramEnd"/>
      <w:r>
        <w:t xml:space="preserve"> (rozšiřující deska k </w:t>
      </w:r>
      <w:proofErr w:type="spellStart"/>
      <w:r w:rsidR="008C4DCE">
        <w:t>m</w:t>
      </w:r>
      <w:r>
        <w:t>icro:bit</w:t>
      </w:r>
      <w:proofErr w:type="spellEnd"/>
      <w:r>
        <w:t xml:space="preserve">, která umožňuje připojení k senzorům a </w:t>
      </w:r>
      <w:proofErr w:type="spellStart"/>
      <w:r>
        <w:t>aktorům</w:t>
      </w:r>
      <w:proofErr w:type="spellEnd"/>
      <w:r>
        <w:t>, pro různé zařízení lze použít pouze urč</w:t>
      </w:r>
      <w:r w:rsidR="006E495C">
        <w:t>e</w:t>
      </w:r>
      <w:r>
        <w:t xml:space="preserve">né piny – viz popis </w:t>
      </w:r>
      <w:proofErr w:type="spellStart"/>
      <w:r w:rsidR="008C4DCE">
        <w:t>s</w:t>
      </w:r>
      <w:r>
        <w:t>ensor:bit</w:t>
      </w:r>
      <w:proofErr w:type="spellEnd"/>
      <w:r>
        <w:t>) a zapojíme říd</w:t>
      </w:r>
      <w:r w:rsidR="008C4DCE">
        <w:t>i</w:t>
      </w:r>
      <w:r>
        <w:t>cí kabely. Na spodní část stropu přišroubujeme vrutem 3x15 ventilátor s tepelným sen</w:t>
      </w:r>
      <w:r w:rsidR="008C4DCE">
        <w:t>z</w:t>
      </w:r>
      <w:r>
        <w:t>orem. Připojíme napájecí kabel. Toto uděláme 4x.</w:t>
      </w:r>
    </w:p>
    <w:p w14:paraId="04479BAA" w14:textId="777FF771" w:rsidR="00943B4D" w:rsidRDefault="00943B4D" w:rsidP="0037564C">
      <w:r>
        <w:rPr>
          <w:noProof/>
          <w:lang w:eastAsia="cs-CZ"/>
        </w:rPr>
        <w:drawing>
          <wp:inline distT="0" distB="0" distL="0" distR="0" wp14:anchorId="32FA93B7" wp14:editId="04C7875F">
            <wp:extent cx="5756910" cy="3843655"/>
            <wp:effectExtent l="0" t="0" r="0" b="4445"/>
            <wp:docPr id="218" name="Obráze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G_712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77B6D" w14:textId="7399585F" w:rsidR="00943B4D" w:rsidRDefault="00943B4D">
      <w:r>
        <w:rPr>
          <w:noProof/>
          <w:lang w:eastAsia="cs-CZ"/>
        </w:rPr>
        <w:lastRenderedPageBreak/>
        <w:drawing>
          <wp:inline distT="0" distB="0" distL="0" distR="0" wp14:anchorId="63A6B233" wp14:editId="1E5EF8BB">
            <wp:extent cx="5238750" cy="3826688"/>
            <wp:effectExtent l="0" t="0" r="0" b="2540"/>
            <wp:docPr id="219" name="Obrázek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G_714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11" t="8177" r="12806" b="24666"/>
                    <a:stretch/>
                  </pic:blipFill>
                  <pic:spPr bwMode="auto">
                    <a:xfrm>
                      <a:off x="0" y="0"/>
                      <a:ext cx="5245556" cy="3831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0714E" w14:textId="596CB463" w:rsidR="003D2E7F" w:rsidRDefault="00943B4D" w:rsidP="008C4DCE">
      <w:pPr>
        <w:ind w:firstLine="708"/>
      </w:pPr>
      <w:r>
        <w:t xml:space="preserve">Označíme si na základové desce a stěnách jednotlivé pokoje a stěny rozebereme. V obýváku, kuchyni a ložnici na ně přišroubujeme vruty 3x15 </w:t>
      </w:r>
      <w:proofErr w:type="spellStart"/>
      <w:proofErr w:type="gramStart"/>
      <w:r w:rsidR="008C4DCE">
        <w:t>s</w:t>
      </w:r>
      <w:r>
        <w:t>ensor:bit</w:t>
      </w:r>
      <w:proofErr w:type="spellEnd"/>
      <w:proofErr w:type="gramEnd"/>
      <w:r>
        <w:t xml:space="preserve"> tak, aby říd</w:t>
      </w:r>
      <w:r w:rsidR="008C4DCE">
        <w:t>i</w:t>
      </w:r>
      <w:r>
        <w:t>cí kabely dosáhly k </w:t>
      </w:r>
      <w:proofErr w:type="spellStart"/>
      <w:r>
        <w:t>servům</w:t>
      </w:r>
      <w:proofErr w:type="spellEnd"/>
      <w:r>
        <w:t>, sen</w:t>
      </w:r>
      <w:r w:rsidR="008C4DCE">
        <w:t>z</w:t>
      </w:r>
      <w:r>
        <w:t xml:space="preserve">orům a světlu. V obývacím </w:t>
      </w:r>
      <w:r w:rsidR="003D2E7F">
        <w:t xml:space="preserve">pokoji přišroubujeme na zeď vrutem 3x15 i </w:t>
      </w:r>
      <w:r>
        <w:t>světlo</w:t>
      </w:r>
      <w:r w:rsidR="003D2E7F">
        <w:t>.</w:t>
      </w:r>
    </w:p>
    <w:p w14:paraId="26599F0D" w14:textId="775890C8" w:rsidR="003D2E7F" w:rsidRDefault="009F39AD">
      <w:r>
        <w:rPr>
          <w:noProof/>
          <w:lang w:eastAsia="cs-CZ"/>
        </w:rPr>
        <w:drawing>
          <wp:anchor distT="0" distB="0" distL="114300" distR="114300" simplePos="0" relativeHeight="251771904" behindDoc="1" locked="0" layoutInCell="1" allowOverlap="1" wp14:anchorId="445A96CB" wp14:editId="62532794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453796" cy="1638300"/>
            <wp:effectExtent l="0" t="0" r="3810" b="0"/>
            <wp:wrapTight wrapText="bothSides">
              <wp:wrapPolygon edited="0">
                <wp:start x="0" y="0"/>
                <wp:lineTo x="0" y="21349"/>
                <wp:lineTo x="21466" y="21349"/>
                <wp:lineTo x="21466" y="0"/>
                <wp:lineTo x="0" y="0"/>
              </wp:wrapPolygon>
            </wp:wrapTight>
            <wp:docPr id="220" name="Obráze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G_712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796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44A516" w14:textId="0D76A58D" w:rsidR="00943B4D" w:rsidRDefault="009F39AD"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  <w:lang w:eastAsia="cs-CZ"/>
        </w:rPr>
        <w:drawing>
          <wp:anchor distT="0" distB="0" distL="114300" distR="114300" simplePos="0" relativeHeight="251770880" behindDoc="1" locked="0" layoutInCell="1" allowOverlap="1" wp14:anchorId="0B0F39B7" wp14:editId="1C9A8058">
            <wp:simplePos x="0" y="0"/>
            <wp:positionH relativeFrom="column">
              <wp:posOffset>3195320</wp:posOffset>
            </wp:positionH>
            <wp:positionV relativeFrom="paragraph">
              <wp:posOffset>131445</wp:posOffset>
            </wp:positionV>
            <wp:extent cx="2424430" cy="1618615"/>
            <wp:effectExtent l="2857" t="0" r="0" b="0"/>
            <wp:wrapTight wrapText="bothSides">
              <wp:wrapPolygon edited="0">
                <wp:start x="21575" y="-38"/>
                <wp:lineTo x="190" y="-38"/>
                <wp:lineTo x="190" y="21316"/>
                <wp:lineTo x="21575" y="21316"/>
                <wp:lineTo x="21575" y="-38"/>
              </wp:wrapPolygon>
            </wp:wrapTight>
            <wp:docPr id="221" name="Obrázek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G_713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24430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B4D">
        <w:br w:type="page"/>
      </w:r>
    </w:p>
    <w:p w14:paraId="1F82C9AF" w14:textId="3A51142E" w:rsidR="00943B4D" w:rsidRDefault="009F39AD" w:rsidP="008C4DCE">
      <w:pPr>
        <w:ind w:firstLine="708"/>
      </w:pPr>
      <w:r>
        <w:lastRenderedPageBreak/>
        <w:t>Přesné umístění všech komponent je závislé na použitém nábytku. Vše, co jsme použili, jsou různé nálezy v družině, u kolegů, žáků atd.</w:t>
      </w:r>
    </w:p>
    <w:p w14:paraId="00E688EA" w14:textId="22EC9630" w:rsidR="009F39AD" w:rsidRDefault="009F39AD" w:rsidP="008C4DCE">
      <w:pPr>
        <w:ind w:firstLine="708"/>
      </w:pPr>
      <w:r>
        <w:t xml:space="preserve">Stěny opět složíme a umístíme na základovou desku. </w:t>
      </w:r>
      <w:r w:rsidR="00601C3E">
        <w:t>Z</w:t>
      </w:r>
      <w:r>
        <w:t>ačneme kompletovat jednotlivé místnosti.</w:t>
      </w:r>
    </w:p>
    <w:p w14:paraId="3EA47D74" w14:textId="6645F921" w:rsidR="00601C3E" w:rsidRDefault="00601C3E" w:rsidP="00601C3E">
      <w:pPr>
        <w:pStyle w:val="Nadpis3"/>
      </w:pPr>
      <w:bookmarkStart w:id="14" w:name="_Toc118023570"/>
      <w:r>
        <w:t>Koupelna</w:t>
      </w:r>
      <w:bookmarkEnd w:id="14"/>
    </w:p>
    <w:p w14:paraId="31451C3D" w14:textId="026BD17B" w:rsidR="009F39AD" w:rsidRDefault="00601C3E" w:rsidP="0037564C">
      <w:r>
        <w:rPr>
          <w:noProof/>
          <w:lang w:eastAsia="cs-CZ"/>
        </w:rPr>
        <w:drawing>
          <wp:anchor distT="0" distB="0" distL="114300" distR="114300" simplePos="0" relativeHeight="251772928" behindDoc="0" locked="0" layoutInCell="1" allowOverlap="1" wp14:anchorId="004EC283" wp14:editId="1F2B60AC">
            <wp:simplePos x="0" y="0"/>
            <wp:positionH relativeFrom="margin">
              <wp:align>left</wp:align>
            </wp:positionH>
            <wp:positionV relativeFrom="paragraph">
              <wp:posOffset>274955</wp:posOffset>
            </wp:positionV>
            <wp:extent cx="5172075" cy="3248025"/>
            <wp:effectExtent l="0" t="0" r="9525" b="9525"/>
            <wp:wrapSquare wrapText="bothSides"/>
            <wp:docPr id="222" name="Obrázek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G_0584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5" t="4853" r="4533" b="19927"/>
                    <a:stretch/>
                  </pic:blipFill>
                  <pic:spPr bwMode="auto">
                    <a:xfrm>
                      <a:off x="0" y="0"/>
                      <a:ext cx="5172075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F39AD">
        <w:t xml:space="preserve">Začneme koupelnou. </w:t>
      </w:r>
      <w:r w:rsidR="008C4DCE">
        <w:t>S</w:t>
      </w:r>
      <w:r w:rsidR="0006764D">
        <w:t>em</w:t>
      </w:r>
      <w:r w:rsidR="009F39AD">
        <w:t xml:space="preserve"> </w:t>
      </w:r>
      <w:proofErr w:type="gramStart"/>
      <w:r w:rsidR="009F39AD">
        <w:t>patří</w:t>
      </w:r>
      <w:proofErr w:type="gramEnd"/>
      <w:r w:rsidR="009F39AD">
        <w:t xml:space="preserve"> zejména vana a nádrž na vodu. </w:t>
      </w:r>
    </w:p>
    <w:p w14:paraId="6B4FF9BC" w14:textId="5491FD1A" w:rsidR="00B15288" w:rsidRDefault="00B15288" w:rsidP="0037564C"/>
    <w:p w14:paraId="29F8DC4B" w14:textId="0835DE29" w:rsidR="00B15288" w:rsidRDefault="00B15288" w:rsidP="008C4DCE">
      <w:r>
        <w:t xml:space="preserve">Konstrukce, která propojuje vanu s nádrží a </w:t>
      </w:r>
      <w:proofErr w:type="gramStart"/>
      <w:r>
        <w:t>drží</w:t>
      </w:r>
      <w:proofErr w:type="gramEnd"/>
      <w:r>
        <w:t xml:space="preserve"> samotnou nádrž</w:t>
      </w:r>
      <w:r w:rsidR="008C4DCE">
        <w:t>,</w:t>
      </w:r>
      <w:r>
        <w:t xml:space="preserve"> je ze stavebnice </w:t>
      </w:r>
      <w:proofErr w:type="spellStart"/>
      <w:r>
        <w:t>i</w:t>
      </w:r>
      <w:r w:rsidR="008C4DCE">
        <w:t>T</w:t>
      </w:r>
      <w:r>
        <w:t>ri</w:t>
      </w:r>
      <w:r w:rsidR="008D3C4E">
        <w:t>a</w:t>
      </w:r>
      <w:r>
        <w:t>ngl</w:t>
      </w:r>
      <w:proofErr w:type="spellEnd"/>
      <w:r>
        <w:t xml:space="preserve">. Koupelna je jediná místnost, kde </w:t>
      </w:r>
      <w:proofErr w:type="spellStart"/>
      <w:r w:rsidR="00601C3E">
        <w:t>sensor</w:t>
      </w:r>
      <w:r>
        <w:t>:bit</w:t>
      </w:r>
      <w:proofErr w:type="spellEnd"/>
      <w:r>
        <w:t xml:space="preserve"> není přišroubován ke zdi, je uložen v samostatné konstrukci (viz vlevo</w:t>
      </w:r>
      <w:r w:rsidR="00601C3E">
        <w:t>)</w:t>
      </w:r>
      <w:r>
        <w:t>.</w:t>
      </w:r>
    </w:p>
    <w:p w14:paraId="754D2382" w14:textId="7566312B" w:rsidR="00601C3E" w:rsidRDefault="00601C3E" w:rsidP="0037564C">
      <w:r>
        <w:rPr>
          <w:noProof/>
          <w:lang w:eastAsia="cs-CZ"/>
        </w:rPr>
        <w:drawing>
          <wp:anchor distT="0" distB="0" distL="114300" distR="114300" simplePos="0" relativeHeight="251773952" behindDoc="0" locked="0" layoutInCell="1" allowOverlap="1" wp14:anchorId="141F9CDA" wp14:editId="5C19F3CB">
            <wp:simplePos x="0" y="0"/>
            <wp:positionH relativeFrom="margin">
              <wp:posOffset>354330</wp:posOffset>
            </wp:positionH>
            <wp:positionV relativeFrom="paragraph">
              <wp:posOffset>0</wp:posOffset>
            </wp:positionV>
            <wp:extent cx="3543300" cy="2657475"/>
            <wp:effectExtent l="0" t="0" r="0" b="9525"/>
            <wp:wrapSquare wrapText="bothSides"/>
            <wp:docPr id="223" name="Obrázek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G_058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lastRenderedPageBreak/>
        <w:t xml:space="preserve">Do vany vložíme čerpadlo se senzorem hladiny a propojíme se </w:t>
      </w:r>
      <w:proofErr w:type="spellStart"/>
      <w:proofErr w:type="gramStart"/>
      <w:r>
        <w:t>sensor:bit</w:t>
      </w:r>
      <w:r w:rsidR="008C4DCE">
        <w:t>em</w:t>
      </w:r>
      <w:proofErr w:type="spellEnd"/>
      <w:proofErr w:type="gramEnd"/>
      <w:r>
        <w:t xml:space="preserve">. Opět je třeba dát pozor na použité piny. Napájecí kabel připojíme do </w:t>
      </w:r>
      <w:proofErr w:type="spellStart"/>
      <w:proofErr w:type="gramStart"/>
      <w:r>
        <w:t>sensor:bit</w:t>
      </w:r>
      <w:proofErr w:type="spellEnd"/>
      <w:proofErr w:type="gramEnd"/>
      <w:r>
        <w:t xml:space="preserve"> a protáhneme mezerou mezi stropem a střechou na střechu.</w:t>
      </w:r>
    </w:p>
    <w:p w14:paraId="38CE4165" w14:textId="01A698EA" w:rsidR="001260E6" w:rsidRDefault="00601C3E" w:rsidP="001260E6">
      <w:r>
        <w:rPr>
          <w:noProof/>
          <w:lang w:eastAsia="cs-CZ"/>
        </w:rPr>
        <w:drawing>
          <wp:anchor distT="0" distB="0" distL="114300" distR="114300" simplePos="0" relativeHeight="251774976" behindDoc="0" locked="0" layoutInCell="1" allowOverlap="1" wp14:anchorId="693A5D1E" wp14:editId="07059CD1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4314333" cy="3506765"/>
            <wp:effectExtent l="0" t="0" r="0" b="0"/>
            <wp:wrapSquare wrapText="bothSides"/>
            <wp:docPr id="224" name="Obráze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333" cy="3506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14:paraId="6F450745" w14:textId="77777777" w:rsidR="001260E6" w:rsidRDefault="001260E6">
      <w:r>
        <w:br w:type="page"/>
      </w:r>
    </w:p>
    <w:p w14:paraId="0723AA73" w14:textId="77777777" w:rsidR="00601C3E" w:rsidRDefault="00601C3E" w:rsidP="00601C3E">
      <w:pPr>
        <w:pStyle w:val="Nadpis3"/>
      </w:pPr>
      <w:bookmarkStart w:id="15" w:name="_Toc118023571"/>
      <w:r>
        <w:lastRenderedPageBreak/>
        <w:t>Kuchyně</w:t>
      </w:r>
      <w:bookmarkEnd w:id="15"/>
    </w:p>
    <w:p w14:paraId="67827AA1" w14:textId="4E0C155F" w:rsidR="001260E6" w:rsidRDefault="00601C3E" w:rsidP="00601C3E">
      <w:r>
        <w:t xml:space="preserve">Nejdříve si připravíme troubu. Do </w:t>
      </w:r>
      <w:r w:rsidR="001260E6">
        <w:t xml:space="preserve">sporáku vložíme </w:t>
      </w:r>
      <w:proofErr w:type="spellStart"/>
      <w:r w:rsidR="001260E6">
        <w:t>sensor:bit</w:t>
      </w:r>
      <w:proofErr w:type="spellEnd"/>
      <w:r w:rsidR="001260E6">
        <w:t xml:space="preserve"> s připojenou LED a napájecím kabelem. </w:t>
      </w:r>
      <w:r w:rsidR="00B016A6">
        <w:t>Svítící LED napodobuje peč</w:t>
      </w:r>
      <w:r w:rsidR="00002B86">
        <w:t>í</w:t>
      </w:r>
      <w:r w:rsidR="00B016A6">
        <w:t xml:space="preserve">cí troubu. </w:t>
      </w:r>
      <w:r w:rsidR="001260E6">
        <w:t>V boku sporáku si připravíme pro napájecí kabel otvor. Na pravý bok vrutem 3x15 připevníme sen</w:t>
      </w:r>
      <w:r w:rsidR="00002B86">
        <w:t>z</w:t>
      </w:r>
      <w:r w:rsidR="001260E6">
        <w:t>or hluku. Napájecí kabel opět vyvedeme na střechu domku.</w:t>
      </w:r>
    </w:p>
    <w:p w14:paraId="0D3249CA" w14:textId="77777777" w:rsidR="001260E6" w:rsidRDefault="001260E6" w:rsidP="00601C3E">
      <w:r>
        <w:rPr>
          <w:noProof/>
          <w:lang w:eastAsia="cs-CZ"/>
        </w:rPr>
        <w:drawing>
          <wp:inline distT="0" distB="0" distL="0" distR="0" wp14:anchorId="42A340F2" wp14:editId="69348B85">
            <wp:extent cx="3619500" cy="3343275"/>
            <wp:effectExtent l="0" t="0" r="0" b="9525"/>
            <wp:docPr id="225" name="Obrázek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G_7134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28" b="13018"/>
                    <a:stretch/>
                  </pic:blipFill>
                  <pic:spPr bwMode="auto">
                    <a:xfrm>
                      <a:off x="0" y="0"/>
                      <a:ext cx="361950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0DEA3" w14:textId="21A1D260" w:rsidR="001260E6" w:rsidRDefault="001260E6" w:rsidP="00002B86">
      <w:pPr>
        <w:ind w:firstLine="708"/>
      </w:pPr>
      <w:r>
        <w:t xml:space="preserve">Na podlahu kuchyně zafixujeme pomocí </w:t>
      </w:r>
      <w:r w:rsidR="00002B86">
        <w:t>U</w:t>
      </w:r>
      <w:r>
        <w:t xml:space="preserve"> dílu ze stavebnice Merkur </w:t>
      </w:r>
      <w:r w:rsidR="00B016A6">
        <w:t xml:space="preserve">a 2 vrutů 3x30 </w:t>
      </w:r>
      <w:proofErr w:type="spellStart"/>
      <w:r>
        <w:t>servo</w:t>
      </w:r>
      <w:proofErr w:type="spellEnd"/>
      <w:r>
        <w:t xml:space="preserve">, které propojíme se </w:t>
      </w:r>
      <w:proofErr w:type="spellStart"/>
      <w:proofErr w:type="gramStart"/>
      <w:r>
        <w:t>sensor:bit</w:t>
      </w:r>
      <w:r w:rsidR="00002B86">
        <w:t>em</w:t>
      </w:r>
      <w:proofErr w:type="spellEnd"/>
      <w:proofErr w:type="gramEnd"/>
      <w:r>
        <w:t xml:space="preserve"> na stěně. K </w:t>
      </w:r>
      <w:proofErr w:type="spellStart"/>
      <w:proofErr w:type="gramStart"/>
      <w:r>
        <w:t>sensor:bit</w:t>
      </w:r>
      <w:r w:rsidR="00002B86">
        <w:t>u</w:t>
      </w:r>
      <w:proofErr w:type="spellEnd"/>
      <w:proofErr w:type="gramEnd"/>
      <w:r>
        <w:t xml:space="preserve"> připojíme i sen</w:t>
      </w:r>
      <w:r w:rsidR="00002B86">
        <w:t>z</w:t>
      </w:r>
      <w:r>
        <w:t>or hluku. Napájecí kabel opět vyvedeme na střechu domku.</w:t>
      </w:r>
    </w:p>
    <w:p w14:paraId="37912C61" w14:textId="5760654C" w:rsidR="001260E6" w:rsidRDefault="001260E6">
      <w:r>
        <w:rPr>
          <w:noProof/>
          <w:lang w:eastAsia="cs-CZ"/>
        </w:rPr>
        <w:drawing>
          <wp:inline distT="0" distB="0" distL="0" distR="0" wp14:anchorId="0B8B37CA" wp14:editId="7638560B">
            <wp:extent cx="3200396" cy="2136775"/>
            <wp:effectExtent l="0" t="0" r="635" b="0"/>
            <wp:docPr id="226" name="Obrázek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G_713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858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1C3E">
        <w:br/>
      </w:r>
      <w:r w:rsidR="00601C3E">
        <w:br/>
      </w:r>
      <w:r>
        <w:br w:type="page"/>
      </w:r>
    </w:p>
    <w:p w14:paraId="7585F206" w14:textId="365D1401" w:rsidR="00B15288" w:rsidRDefault="001260E6" w:rsidP="00002B86">
      <w:pPr>
        <w:ind w:firstLine="708"/>
      </w:pPr>
      <w:r>
        <w:lastRenderedPageBreak/>
        <w:t xml:space="preserve">Umístíme lednici a táhlem </w:t>
      </w:r>
      <w:r w:rsidR="00002B86">
        <w:t xml:space="preserve">ji </w:t>
      </w:r>
      <w:r>
        <w:t>propojíme se serverem. Táhlo vytvoříme z kancelářské sponky, případně jiného pe</w:t>
      </w:r>
      <w:r w:rsidR="00B016A6">
        <w:t>vného drátu. Průměr zvolíme tak,</w:t>
      </w:r>
      <w:r>
        <w:t xml:space="preserve"> aby prošlo otvorem v rameni serva.</w:t>
      </w:r>
      <w:r w:rsidR="00B0200F">
        <w:t xml:space="preserve"> Délku si nastavíme dle umístění serva a použité lednice.</w:t>
      </w:r>
    </w:p>
    <w:p w14:paraId="5521461C" w14:textId="02EA62CD" w:rsidR="00B0200F" w:rsidRDefault="00B0200F" w:rsidP="00601C3E">
      <w:r>
        <w:rPr>
          <w:noProof/>
          <w:lang w:eastAsia="cs-CZ"/>
        </w:rPr>
        <w:drawing>
          <wp:inline distT="0" distB="0" distL="0" distR="0" wp14:anchorId="114BC03E" wp14:editId="1FD3C8E0">
            <wp:extent cx="5756910" cy="3133725"/>
            <wp:effectExtent l="0" t="0" r="0" b="9525"/>
            <wp:docPr id="227" name="Obrázek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G_0603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27"/>
                    <a:stretch/>
                  </pic:blipFill>
                  <pic:spPr bwMode="auto">
                    <a:xfrm>
                      <a:off x="0" y="0"/>
                      <a:ext cx="5756910" cy="313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</w:r>
      <w:r w:rsidR="00002B86">
        <w:t>O</w:t>
      </w:r>
      <w:r>
        <w:t>pět protáhneme napájecí kabel a rozmístíme zbylý nábytek.</w:t>
      </w:r>
    </w:p>
    <w:p w14:paraId="74DD0951" w14:textId="77777777" w:rsidR="00002B86" w:rsidRDefault="00002B86" w:rsidP="00601C3E"/>
    <w:p w14:paraId="4D531324" w14:textId="6FF051F6" w:rsidR="00B0200F" w:rsidRDefault="00B0200F" w:rsidP="00B0200F">
      <w:pPr>
        <w:pStyle w:val="Nadpis3"/>
      </w:pPr>
      <w:bookmarkStart w:id="16" w:name="_Toc118023572"/>
      <w:r>
        <w:t>Ložnice</w:t>
      </w:r>
      <w:bookmarkEnd w:id="16"/>
    </w:p>
    <w:p w14:paraId="1BCF833C" w14:textId="567053C0" w:rsidR="00002B86" w:rsidRDefault="00B0200F" w:rsidP="00601C3E">
      <w:r>
        <w:t xml:space="preserve">Do ložnice umístíme jako hlavní prvky kočárek a kolíbku. Opět si dle rozmístění nábytku zafixujeme serva pomocí </w:t>
      </w:r>
      <w:r w:rsidR="00002B86">
        <w:t>U</w:t>
      </w:r>
      <w:r>
        <w:t xml:space="preserve"> dílů stavebnice Merkur</w:t>
      </w:r>
      <w:r w:rsidR="00B016A6">
        <w:t xml:space="preserve"> a dvou vrutů 3x30.</w:t>
      </w:r>
    </w:p>
    <w:p w14:paraId="540C1E39" w14:textId="2C4630EB" w:rsidR="00B0200F" w:rsidRDefault="00B063CD" w:rsidP="00601C3E">
      <w:r>
        <w:rPr>
          <w:noProof/>
          <w:lang w:eastAsia="cs-CZ"/>
        </w:rPr>
        <w:lastRenderedPageBreak/>
        <w:drawing>
          <wp:inline distT="0" distB="0" distL="0" distR="0" wp14:anchorId="1D23CA96" wp14:editId="4A7D086E">
            <wp:extent cx="4238625" cy="2829959"/>
            <wp:effectExtent l="0" t="0" r="0" b="8890"/>
            <wp:docPr id="228" name="Obráze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G_713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670" cy="283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00F">
        <w:t>.</w:t>
      </w:r>
    </w:p>
    <w:p w14:paraId="743F8869" w14:textId="1C61C78F" w:rsidR="00B063CD" w:rsidRDefault="00B063CD" w:rsidP="00002B86">
      <w:pPr>
        <w:ind w:firstLine="708"/>
      </w:pPr>
      <w:r>
        <w:t>Rozmístíme nábytek a propojíme pomocí táhel serva a kolíbku s kočárkem. Nakonec protáhneme napájecí kabely na střechu.</w:t>
      </w:r>
    </w:p>
    <w:p w14:paraId="07DEB60C" w14:textId="78E7FF09" w:rsidR="00B063CD" w:rsidRDefault="00B063CD" w:rsidP="00601C3E">
      <w:r>
        <w:rPr>
          <w:noProof/>
          <w:lang w:eastAsia="cs-CZ"/>
        </w:rPr>
        <w:drawing>
          <wp:inline distT="0" distB="0" distL="0" distR="0" wp14:anchorId="772FE7A4" wp14:editId="2C136015">
            <wp:extent cx="4200525" cy="2343046"/>
            <wp:effectExtent l="0" t="0" r="0" b="635"/>
            <wp:docPr id="229" name="Obráze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loz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509" cy="234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18287" w14:textId="147D2DEC" w:rsidR="00B063CD" w:rsidRDefault="00B063CD" w:rsidP="00B063CD">
      <w:pPr>
        <w:pStyle w:val="Nadpis3"/>
      </w:pPr>
      <w:bookmarkStart w:id="17" w:name="_Toc118023573"/>
      <w:r>
        <w:t>Obývací pokoj</w:t>
      </w:r>
      <w:bookmarkEnd w:id="17"/>
    </w:p>
    <w:p w14:paraId="6B401547" w14:textId="68763FB4" w:rsidR="00B063CD" w:rsidRDefault="00B063CD" w:rsidP="00601C3E">
      <w:r>
        <w:t xml:space="preserve">Zde máme připravené světlo a </w:t>
      </w:r>
      <w:proofErr w:type="spellStart"/>
      <w:r>
        <w:t>sensor:bit</w:t>
      </w:r>
      <w:proofErr w:type="spellEnd"/>
      <w:r>
        <w:t xml:space="preserve"> na jedné zdi, do podlahy zafixujeme </w:t>
      </w:r>
      <w:proofErr w:type="spellStart"/>
      <w:r w:rsidR="00826C2F">
        <w:t>servo</w:t>
      </w:r>
      <w:proofErr w:type="spellEnd"/>
      <w:r w:rsidR="00826C2F">
        <w:t>, které propojíme táhlem s</w:t>
      </w:r>
      <w:r>
        <w:t xml:space="preserve"> dveřmi skříně.</w:t>
      </w:r>
      <w:r w:rsidR="00826C2F">
        <w:t xml:space="preserve"> Rozmístíme nábytek a protáhneme opět napájecí kabely na střechu.</w:t>
      </w:r>
    </w:p>
    <w:p w14:paraId="11551E63" w14:textId="091663C9" w:rsidR="00B063CD" w:rsidRDefault="00B063CD" w:rsidP="00601C3E">
      <w:r>
        <w:rPr>
          <w:noProof/>
          <w:lang w:eastAsia="cs-CZ"/>
        </w:rPr>
        <w:lastRenderedPageBreak/>
        <w:drawing>
          <wp:inline distT="0" distB="0" distL="0" distR="0" wp14:anchorId="3AFED8B5" wp14:editId="60914D43">
            <wp:extent cx="4450738" cy="2724150"/>
            <wp:effectExtent l="0" t="0" r="6985" b="0"/>
            <wp:docPr id="230" name="Obráze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51232" cy="272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A0E7F" w14:textId="77777777" w:rsidR="00484EE8" w:rsidRDefault="00484EE8">
      <w:p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br w:type="page"/>
      </w:r>
    </w:p>
    <w:p w14:paraId="1B76CA50" w14:textId="78223CF9" w:rsidR="00826C2F" w:rsidRDefault="00826C2F" w:rsidP="00826C2F">
      <w:pPr>
        <w:pStyle w:val="Nadpis3"/>
      </w:pPr>
      <w:bookmarkStart w:id="18" w:name="_Toc118023574"/>
      <w:r>
        <w:lastRenderedPageBreak/>
        <w:t>Větrná elektrárna</w:t>
      </w:r>
      <w:bookmarkEnd w:id="18"/>
    </w:p>
    <w:p w14:paraId="069C680C" w14:textId="2F353B79" w:rsidR="00484EE8" w:rsidRDefault="00484EE8" w:rsidP="00601C3E">
      <w:r>
        <w:t>Na střeše domečku je</w:t>
      </w:r>
      <w:r w:rsidR="00826C2F">
        <w:t xml:space="preserve"> umístěna větrná elektrárna, která celý dům napájí. Je vyrobena z dílů </w:t>
      </w:r>
      <w:proofErr w:type="spellStart"/>
      <w:r w:rsidR="00826C2F">
        <w:t>i</w:t>
      </w:r>
      <w:r w:rsidR="00002B86">
        <w:t>T</w:t>
      </w:r>
      <w:r w:rsidR="00826C2F">
        <w:t>riangl</w:t>
      </w:r>
      <w:proofErr w:type="spellEnd"/>
      <w:r w:rsidR="00826C2F">
        <w:t>, které jsou velmi podobné stavebnici L</w:t>
      </w:r>
      <w:r w:rsidR="00002B86">
        <w:t>ego</w:t>
      </w:r>
      <w:r w:rsidR="00826C2F">
        <w:t>.</w:t>
      </w:r>
      <w:r>
        <w:t xml:space="preserve"> Osazena </w:t>
      </w:r>
      <w:r w:rsidR="00002B86">
        <w:t xml:space="preserve">je </w:t>
      </w:r>
      <w:r>
        <w:t xml:space="preserve">elektromotorkem </w:t>
      </w:r>
      <w:proofErr w:type="spellStart"/>
      <w:r>
        <w:t>i</w:t>
      </w:r>
      <w:r w:rsidR="00002B86">
        <w:t>T</w:t>
      </w:r>
      <w:r>
        <w:t>riangl</w:t>
      </w:r>
      <w:proofErr w:type="spellEnd"/>
      <w:r>
        <w:t xml:space="preserve"> a napájena napájecím modulem </w:t>
      </w:r>
      <w:proofErr w:type="spellStart"/>
      <w:r>
        <w:t>i</w:t>
      </w:r>
      <w:r w:rsidR="00002B86">
        <w:t>T</w:t>
      </w:r>
      <w:r>
        <w:t>riangl</w:t>
      </w:r>
      <w:proofErr w:type="spellEnd"/>
      <w:r>
        <w:t xml:space="preserve"> se dvěma AA články.</w:t>
      </w:r>
    </w:p>
    <w:p w14:paraId="01BE9607" w14:textId="66838704" w:rsidR="00B063CD" w:rsidRDefault="00484EE8" w:rsidP="00601C3E">
      <w:r>
        <w:rPr>
          <w:noProof/>
          <w:lang w:eastAsia="cs-CZ"/>
        </w:rPr>
        <w:drawing>
          <wp:inline distT="0" distB="0" distL="0" distR="0" wp14:anchorId="0336ABED" wp14:editId="09B4CCD2">
            <wp:extent cx="2809875" cy="2098883"/>
            <wp:effectExtent l="0" t="0" r="0" b="0"/>
            <wp:docPr id="240" name="Obrázek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G-57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600" cy="210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6C2F">
        <w:t xml:space="preserve"> </w:t>
      </w:r>
      <w:r>
        <w:rPr>
          <w:noProof/>
          <w:lang w:eastAsia="cs-CZ"/>
        </w:rPr>
        <w:drawing>
          <wp:inline distT="0" distB="0" distL="0" distR="0" wp14:anchorId="5EDF8EA0" wp14:editId="344FD6F7">
            <wp:extent cx="2818098" cy="2105025"/>
            <wp:effectExtent l="0" t="0" r="1905" b="0"/>
            <wp:docPr id="241" name="Obrázek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G-571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732" cy="210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69E7D" w14:textId="3DF79E51" w:rsidR="00484EE8" w:rsidRDefault="00484EE8" w:rsidP="00601C3E">
      <w:r>
        <w:rPr>
          <w:noProof/>
          <w:lang w:eastAsia="cs-CZ"/>
        </w:rPr>
        <w:drawing>
          <wp:inline distT="0" distB="0" distL="0" distR="0" wp14:anchorId="5F816D3B" wp14:editId="65CDE45E">
            <wp:extent cx="3314700" cy="4267200"/>
            <wp:effectExtent l="0" t="0" r="0" b="0"/>
            <wp:docPr id="242" name="Obráze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G-5707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1" r="24287" b="-464"/>
                    <a:stretch/>
                  </pic:blipFill>
                  <pic:spPr bwMode="auto">
                    <a:xfrm>
                      <a:off x="0" y="0"/>
                      <a:ext cx="3315238" cy="4267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6868F" w14:textId="22078CB6" w:rsidR="00C74F5A" w:rsidRDefault="00C74F5A" w:rsidP="00C74F5A">
      <w:pPr>
        <w:pStyle w:val="Nadpis3"/>
      </w:pPr>
      <w:bookmarkStart w:id="19" w:name="_Toc118023575"/>
      <w:r>
        <w:lastRenderedPageBreak/>
        <w:t>Střecha</w:t>
      </w:r>
      <w:bookmarkEnd w:id="19"/>
    </w:p>
    <w:p w14:paraId="61EEB887" w14:textId="09109685" w:rsidR="00C74F5A" w:rsidRDefault="00C74F5A" w:rsidP="00C74F5A">
      <w:r>
        <w:t xml:space="preserve">Na střeše </w:t>
      </w:r>
      <w:r w:rsidR="00002B86">
        <w:t xml:space="preserve">je </w:t>
      </w:r>
      <w:r>
        <w:t>kromě větrné elektrárny umístěno i napájení celého domečku. Pro zjednodušení celé instalace byl použit USB nap</w:t>
      </w:r>
      <w:r w:rsidR="00002B86">
        <w:t>á</w:t>
      </w:r>
      <w:r>
        <w:t xml:space="preserve">ječ </w:t>
      </w:r>
      <w:proofErr w:type="spellStart"/>
      <w:r>
        <w:t>Belkin</w:t>
      </w:r>
      <w:proofErr w:type="spellEnd"/>
      <w:r>
        <w:t xml:space="preserve"> B2B139vF</w:t>
      </w:r>
      <w:r w:rsidR="00002B86">
        <w:t>.</w:t>
      </w:r>
      <w:r>
        <w:t xml:space="preserve"> Můžeme jej ovšem nahradit jakýmkoli odpovídajícím USB zdrojem, příp. akumulátory nebo články ze stavebnic na bázi </w:t>
      </w:r>
      <w:proofErr w:type="spellStart"/>
      <w:proofErr w:type="gramStart"/>
      <w:r>
        <w:t>micro:bit</w:t>
      </w:r>
      <w:proofErr w:type="spellEnd"/>
      <w:proofErr w:type="gramEnd"/>
      <w:r>
        <w:t>.</w:t>
      </w:r>
    </w:p>
    <w:p w14:paraId="16ADE328" w14:textId="1873B22B" w:rsidR="00C74F5A" w:rsidRDefault="00C74F5A" w:rsidP="00C74F5A">
      <w:r>
        <w:rPr>
          <w:noProof/>
          <w:lang w:eastAsia="cs-CZ"/>
        </w:rPr>
        <w:drawing>
          <wp:inline distT="0" distB="0" distL="0" distR="0" wp14:anchorId="2986DCBC" wp14:editId="4769A9D2">
            <wp:extent cx="4929467" cy="3291205"/>
            <wp:effectExtent l="0" t="0" r="5080" b="4445"/>
            <wp:docPr id="231" name="Obráze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G_712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441" cy="32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BA4BF85" w14:textId="79796D2E" w:rsidR="00C74F5A" w:rsidRDefault="001532C9" w:rsidP="003E12D7">
      <w:pPr>
        <w:pStyle w:val="Nadpis2"/>
      </w:pPr>
      <w:bookmarkStart w:id="20" w:name="_Toc118023576"/>
      <w:r>
        <w:t>Zapojení, programy</w:t>
      </w:r>
      <w:bookmarkEnd w:id="20"/>
    </w:p>
    <w:p w14:paraId="47047DA7" w14:textId="5AB34FB5" w:rsidR="003E12D7" w:rsidRPr="00002B86" w:rsidRDefault="003E12D7">
      <w:r>
        <w:t xml:space="preserve">Všechny </w:t>
      </w:r>
      <w:proofErr w:type="spellStart"/>
      <w:proofErr w:type="gramStart"/>
      <w:r>
        <w:t>micro:bit</w:t>
      </w:r>
      <w:r w:rsidR="00002B86">
        <w:t>y</w:t>
      </w:r>
      <w:proofErr w:type="spellEnd"/>
      <w:proofErr w:type="gramEnd"/>
      <w:r>
        <w:t xml:space="preserve"> </w:t>
      </w:r>
      <w:r w:rsidR="00B016A6">
        <w:t xml:space="preserve">naprogramujeme a </w:t>
      </w:r>
      <w:r>
        <w:t xml:space="preserve">připojíme k senzorům a </w:t>
      </w:r>
      <w:proofErr w:type="spellStart"/>
      <w:r>
        <w:t>aktorům</w:t>
      </w:r>
      <w:proofErr w:type="spellEnd"/>
      <w:r>
        <w:t xml:space="preserve"> prostřednictvím </w:t>
      </w:r>
      <w:proofErr w:type="spellStart"/>
      <w:r>
        <w:t>sensor:bit</w:t>
      </w:r>
      <w:r w:rsidR="00002B86">
        <w:t>u</w:t>
      </w:r>
      <w:proofErr w:type="spellEnd"/>
      <w:r>
        <w:t>. Napájení realizujeme centrálně z USB napaječe na střeše domku, všechny kabely protáhneme mezerou mezi stropem a střechou.</w:t>
      </w:r>
    </w:p>
    <w:p w14:paraId="71B529A3" w14:textId="77777777" w:rsidR="00002B86" w:rsidRDefault="00002B86">
      <w:pPr>
        <w:jc w:val="left"/>
        <w:rPr>
          <w:rStyle w:val="Nadpis3Char"/>
        </w:rPr>
      </w:pPr>
      <w:r>
        <w:rPr>
          <w:rStyle w:val="Nadpis3Char"/>
        </w:rPr>
        <w:br w:type="page"/>
      </w:r>
    </w:p>
    <w:p w14:paraId="026D5677" w14:textId="4E0B44B4" w:rsidR="003E12D7" w:rsidRDefault="003E12D7" w:rsidP="003E12D7">
      <w:bookmarkStart w:id="21" w:name="_Toc118023577"/>
      <w:r w:rsidRPr="00C04D5D">
        <w:rPr>
          <w:rStyle w:val="Nadpis3Char"/>
        </w:rPr>
        <w:lastRenderedPageBreak/>
        <w:t>Koupelna</w:t>
      </w:r>
      <w:bookmarkEnd w:id="21"/>
      <w:r>
        <w:t xml:space="preserve"> – použit 1</w:t>
      </w:r>
      <w:r w:rsidR="00002B86">
        <w:t xml:space="preserve"> </w:t>
      </w:r>
      <w:r>
        <w:t xml:space="preserve">ks </w:t>
      </w:r>
      <w:proofErr w:type="spellStart"/>
      <w:proofErr w:type="gramStart"/>
      <w:r>
        <w:t>micro:bit</w:t>
      </w:r>
      <w:proofErr w:type="spellEnd"/>
      <w:proofErr w:type="gramEnd"/>
    </w:p>
    <w:p w14:paraId="24B02418" w14:textId="4CBC786D" w:rsidR="003E12D7" w:rsidRDefault="003E12D7" w:rsidP="003E12D7">
      <w:r>
        <w:rPr>
          <w:noProof/>
          <w:lang w:eastAsia="cs-CZ"/>
        </w:rPr>
        <w:drawing>
          <wp:inline distT="0" distB="0" distL="0" distR="0" wp14:anchorId="7564BA8C" wp14:editId="34557B9B">
            <wp:extent cx="4943475" cy="3324225"/>
            <wp:effectExtent l="0" t="0" r="9525" b="9525"/>
            <wp:docPr id="232" name="Obráze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EB1A" w14:textId="77777777" w:rsidR="003E12D7" w:rsidRDefault="003E12D7">
      <w:p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br w:type="page"/>
      </w:r>
    </w:p>
    <w:p w14:paraId="12555174" w14:textId="0333A497" w:rsidR="003E12D7" w:rsidRDefault="003E12D7" w:rsidP="003E12D7">
      <w:pPr>
        <w:pStyle w:val="Nadpis3"/>
      </w:pPr>
      <w:bookmarkStart w:id="22" w:name="_Toc118023578"/>
      <w:r>
        <w:lastRenderedPageBreak/>
        <w:t>Ložnice</w:t>
      </w:r>
      <w:bookmarkEnd w:id="22"/>
    </w:p>
    <w:p w14:paraId="5ABCC449" w14:textId="790E7F55" w:rsidR="003E12D7" w:rsidRDefault="003E12D7" w:rsidP="003E12D7">
      <w:r>
        <w:t xml:space="preserve">Použity 2 ks </w:t>
      </w:r>
      <w:proofErr w:type="spellStart"/>
      <w:r>
        <w:t>micro:bit</w:t>
      </w:r>
      <w:proofErr w:type="spellEnd"/>
    </w:p>
    <w:p w14:paraId="256D9C36" w14:textId="4F2ABBE1" w:rsidR="003E12D7" w:rsidRDefault="003E12D7" w:rsidP="003E12D7">
      <w:r>
        <w:t>Kočárek</w:t>
      </w:r>
    </w:p>
    <w:p w14:paraId="3C37D72A" w14:textId="5CC9E8C8" w:rsidR="003E12D7" w:rsidRPr="003E12D7" w:rsidRDefault="003E12D7" w:rsidP="003E12D7">
      <w:r>
        <w:rPr>
          <w:noProof/>
          <w:lang w:eastAsia="cs-CZ"/>
        </w:rPr>
        <w:drawing>
          <wp:inline distT="0" distB="0" distL="0" distR="0" wp14:anchorId="48F415B3" wp14:editId="56F15416">
            <wp:extent cx="5000625" cy="4295775"/>
            <wp:effectExtent l="0" t="0" r="9525" b="9525"/>
            <wp:docPr id="233" name="Obráze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ED48C" w14:textId="77777777" w:rsidR="003E12D7" w:rsidRDefault="003E12D7">
      <w:r>
        <w:br w:type="page"/>
      </w:r>
    </w:p>
    <w:p w14:paraId="59469854" w14:textId="3A5C517C" w:rsidR="003E12D7" w:rsidRDefault="003E12D7" w:rsidP="003E12D7">
      <w:r>
        <w:lastRenderedPageBreak/>
        <w:t>Kolíbka</w:t>
      </w:r>
    </w:p>
    <w:p w14:paraId="081CB1D0" w14:textId="49FEC139" w:rsidR="003E12D7" w:rsidRDefault="003E12D7" w:rsidP="003E12D7">
      <w:r>
        <w:rPr>
          <w:noProof/>
          <w:lang w:eastAsia="cs-CZ"/>
        </w:rPr>
        <w:drawing>
          <wp:inline distT="0" distB="0" distL="0" distR="0" wp14:anchorId="4D47921B" wp14:editId="4DBCECF3">
            <wp:extent cx="4972050" cy="5486400"/>
            <wp:effectExtent l="0" t="0" r="0" b="0"/>
            <wp:docPr id="234" name="Obrázek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E7920" w14:textId="2C0990A6" w:rsidR="00C04D5D" w:rsidRDefault="00C04D5D">
      <w:r>
        <w:br w:type="page"/>
      </w:r>
    </w:p>
    <w:p w14:paraId="05FF09D9" w14:textId="2B80DE84" w:rsidR="00C04D5D" w:rsidRDefault="00C04D5D" w:rsidP="00C04D5D">
      <w:pPr>
        <w:pStyle w:val="Nadpis3"/>
      </w:pPr>
      <w:bookmarkStart w:id="23" w:name="_Toc118023579"/>
      <w:r>
        <w:lastRenderedPageBreak/>
        <w:t>Obývací pokoj</w:t>
      </w:r>
      <w:bookmarkEnd w:id="23"/>
    </w:p>
    <w:p w14:paraId="2E93E1C5" w14:textId="77777777" w:rsidR="00C04D5D" w:rsidRDefault="00C04D5D" w:rsidP="00C04D5D">
      <w:r>
        <w:t xml:space="preserve">Použity 2 ks </w:t>
      </w:r>
      <w:proofErr w:type="spellStart"/>
      <w:r>
        <w:t>micro:bit</w:t>
      </w:r>
      <w:proofErr w:type="spellEnd"/>
    </w:p>
    <w:p w14:paraId="357131C5" w14:textId="03603891" w:rsidR="003E12D7" w:rsidRDefault="00C04D5D" w:rsidP="003E12D7">
      <w:r>
        <w:t>Světlo</w:t>
      </w:r>
    </w:p>
    <w:p w14:paraId="7A490A45" w14:textId="15B8339A" w:rsidR="00C04D5D" w:rsidRDefault="00C04D5D" w:rsidP="003E12D7">
      <w:r>
        <w:rPr>
          <w:noProof/>
          <w:lang w:eastAsia="cs-CZ"/>
        </w:rPr>
        <w:drawing>
          <wp:inline distT="0" distB="0" distL="0" distR="0" wp14:anchorId="367354A2" wp14:editId="2006C1A8">
            <wp:extent cx="5756910" cy="4874895"/>
            <wp:effectExtent l="0" t="0" r="0" b="1905"/>
            <wp:docPr id="235" name="Obrázek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87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059F5" w14:textId="77777777" w:rsidR="00C04D5D" w:rsidRDefault="00C04D5D">
      <w:r>
        <w:br w:type="page"/>
      </w:r>
    </w:p>
    <w:p w14:paraId="3C11E62D" w14:textId="1C082D4F" w:rsidR="00C04D5D" w:rsidRDefault="00C04D5D" w:rsidP="003E12D7">
      <w:r>
        <w:lastRenderedPageBreak/>
        <w:t>Skříň</w:t>
      </w:r>
    </w:p>
    <w:p w14:paraId="10481EA9" w14:textId="621C7177" w:rsidR="00C04D5D" w:rsidRDefault="00C04D5D" w:rsidP="003E12D7">
      <w:r>
        <w:rPr>
          <w:noProof/>
          <w:lang w:eastAsia="cs-CZ"/>
        </w:rPr>
        <w:drawing>
          <wp:inline distT="0" distB="0" distL="0" distR="0" wp14:anchorId="65687084" wp14:editId="72B15F6D">
            <wp:extent cx="4391025" cy="4743450"/>
            <wp:effectExtent l="0" t="0" r="9525" b="0"/>
            <wp:docPr id="236" name="Obrázek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9DF95" w14:textId="77777777" w:rsidR="00C04D5D" w:rsidRDefault="00C04D5D">
      <w:r>
        <w:br w:type="page"/>
      </w:r>
    </w:p>
    <w:p w14:paraId="2FF4EC5D" w14:textId="085DADBE" w:rsidR="00C04D5D" w:rsidRDefault="001532C9" w:rsidP="001532C9">
      <w:pPr>
        <w:pStyle w:val="Nadpis3"/>
      </w:pPr>
      <w:bookmarkStart w:id="24" w:name="_Toc118023580"/>
      <w:r>
        <w:lastRenderedPageBreak/>
        <w:t>Kuchyně</w:t>
      </w:r>
      <w:bookmarkEnd w:id="24"/>
    </w:p>
    <w:p w14:paraId="2C9BBE67" w14:textId="26AB0DE6" w:rsidR="001532C9" w:rsidRDefault="001532C9" w:rsidP="001532C9">
      <w:r>
        <w:t>Sporák</w:t>
      </w:r>
    </w:p>
    <w:p w14:paraId="6DE44BA8" w14:textId="0CCA6922" w:rsidR="001532C9" w:rsidRDefault="001532C9" w:rsidP="001532C9">
      <w:r>
        <w:rPr>
          <w:noProof/>
          <w:lang w:eastAsia="cs-CZ"/>
        </w:rPr>
        <w:drawing>
          <wp:inline distT="0" distB="0" distL="0" distR="0" wp14:anchorId="4C30007D" wp14:editId="6B2D0BE5">
            <wp:extent cx="5756910" cy="4657725"/>
            <wp:effectExtent l="0" t="0" r="0" b="9525"/>
            <wp:docPr id="237" name="Obráze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E38B8" w14:textId="4E5F0BC1" w:rsidR="001532C9" w:rsidRDefault="001532C9">
      <w:r>
        <w:br w:type="page"/>
      </w:r>
    </w:p>
    <w:p w14:paraId="2F52CF72" w14:textId="1D1F3BD0" w:rsidR="001532C9" w:rsidRDefault="001532C9" w:rsidP="001532C9">
      <w:r>
        <w:lastRenderedPageBreak/>
        <w:t>Lednice</w:t>
      </w:r>
    </w:p>
    <w:p w14:paraId="16ED1B36" w14:textId="3EEB557F" w:rsidR="001532C9" w:rsidRDefault="001532C9" w:rsidP="001532C9">
      <w:r>
        <w:rPr>
          <w:noProof/>
          <w:lang w:eastAsia="cs-CZ"/>
        </w:rPr>
        <w:drawing>
          <wp:inline distT="0" distB="0" distL="0" distR="0" wp14:anchorId="653BABE5" wp14:editId="3D3E6A53">
            <wp:extent cx="4467225" cy="3590925"/>
            <wp:effectExtent l="0" t="0" r="9525" b="9525"/>
            <wp:docPr id="238" name="Obrázek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40962" w14:textId="77777777" w:rsidR="00B06FD1" w:rsidRDefault="00B06FD1">
      <w:pPr>
        <w:rPr>
          <w:rFonts w:asciiTheme="majorHAnsi" w:eastAsiaTheme="majorEastAsia" w:hAnsiTheme="majorHAnsi" w:cstheme="majorBidi"/>
          <w:b/>
          <w:sz w:val="32"/>
          <w:szCs w:val="32"/>
        </w:rPr>
      </w:pPr>
      <w:r>
        <w:br w:type="page"/>
      </w:r>
    </w:p>
    <w:p w14:paraId="11AE73DB" w14:textId="36094475" w:rsidR="001532C9" w:rsidRDefault="001532C9" w:rsidP="00C72131">
      <w:pPr>
        <w:pStyle w:val="Nadpis3"/>
      </w:pPr>
      <w:bookmarkStart w:id="25" w:name="_Toc118023581"/>
      <w:r>
        <w:lastRenderedPageBreak/>
        <w:t>Ventilátor</w:t>
      </w:r>
      <w:bookmarkEnd w:id="25"/>
    </w:p>
    <w:p w14:paraId="272972B3" w14:textId="341EB8D5" w:rsidR="001532C9" w:rsidRDefault="001532C9" w:rsidP="001532C9">
      <w:r>
        <w:t xml:space="preserve">Pro všechny místnosti je použit stejný program, simuluje zapínání a vypínání při změnách teplot. </w:t>
      </w:r>
    </w:p>
    <w:p w14:paraId="00F29C5C" w14:textId="0E89B0A4" w:rsidR="00B06FD1" w:rsidRPr="001532C9" w:rsidRDefault="00B06FD1" w:rsidP="001532C9">
      <w:r>
        <w:rPr>
          <w:noProof/>
          <w:lang w:eastAsia="cs-CZ"/>
        </w:rPr>
        <w:drawing>
          <wp:inline distT="0" distB="0" distL="0" distR="0" wp14:anchorId="534A2F1C" wp14:editId="5FFE3377">
            <wp:extent cx="4914900" cy="3590925"/>
            <wp:effectExtent l="0" t="0" r="0" b="9525"/>
            <wp:docPr id="239" name="Obrázek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E9392" w14:textId="77777777" w:rsidR="001532C9" w:rsidRDefault="001532C9" w:rsidP="001532C9"/>
    <w:p w14:paraId="1E81CED7" w14:textId="3F6CAF7D" w:rsidR="001532C9" w:rsidRDefault="001532C9" w:rsidP="00C72131">
      <w:pPr>
        <w:pStyle w:val="Nadpis2"/>
      </w:pPr>
      <w:bookmarkStart w:id="26" w:name="_Toc118023582"/>
      <w:r>
        <w:t>Námět pro další práci</w:t>
      </w:r>
      <w:bookmarkEnd w:id="26"/>
    </w:p>
    <w:p w14:paraId="7638B603" w14:textId="39108FE5" w:rsidR="00B06FD1" w:rsidRDefault="001532C9" w:rsidP="001532C9">
      <w:r>
        <w:t>Jako další krok při práci s </w:t>
      </w:r>
      <w:proofErr w:type="spellStart"/>
      <w:proofErr w:type="gramStart"/>
      <w:r>
        <w:t>micro:bit</w:t>
      </w:r>
      <w:r w:rsidR="00002B86">
        <w:t>em</w:t>
      </w:r>
      <w:proofErr w:type="spellEnd"/>
      <w:proofErr w:type="gramEnd"/>
      <w:r>
        <w:t xml:space="preserve"> a domečkem vyzkoušíme optimalizovat počet elektronických prvků. Prověříme možnost zapojení více zařízení na jeden </w:t>
      </w:r>
      <w:proofErr w:type="spellStart"/>
      <w:r>
        <w:t>sensor:bit</w:t>
      </w:r>
      <w:proofErr w:type="spellEnd"/>
      <w:r>
        <w:t xml:space="preserve">. Cílem je pro každou místnost použít pouze jeden </w:t>
      </w:r>
      <w:proofErr w:type="spellStart"/>
      <w:r>
        <w:t>micro:bit</w:t>
      </w:r>
      <w:proofErr w:type="spellEnd"/>
      <w:r>
        <w:t xml:space="preserve"> a </w:t>
      </w:r>
      <w:proofErr w:type="spellStart"/>
      <w:r>
        <w:t>sensor:bit</w:t>
      </w:r>
      <w:proofErr w:type="spellEnd"/>
      <w:r>
        <w:t>.</w:t>
      </w:r>
    </w:p>
    <w:p w14:paraId="74EEB9D5" w14:textId="4CBD82FB" w:rsidR="00B016A6" w:rsidRPr="001532C9" w:rsidRDefault="00B016A6" w:rsidP="001532C9">
      <w:r>
        <w:t>Na závěr přejeme mnoho zábavy a hurá do toho.</w:t>
      </w:r>
    </w:p>
    <w:sectPr w:rsidR="00B016A6" w:rsidRPr="001532C9" w:rsidSect="00B24D9C">
      <w:headerReference w:type="default" r:id="rId49"/>
      <w:footerReference w:type="default" r:id="rId50"/>
      <w:pgSz w:w="11900" w:h="16840"/>
      <w:pgMar w:top="1417" w:right="1417" w:bottom="1417" w:left="1417" w:header="21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C66F41" w14:textId="77777777" w:rsidR="0030062F" w:rsidRDefault="0030062F" w:rsidP="00B24D9C">
      <w:r>
        <w:separator/>
      </w:r>
    </w:p>
  </w:endnote>
  <w:endnote w:type="continuationSeparator" w:id="0">
    <w:p w14:paraId="55A67910" w14:textId="77777777" w:rsidR="0030062F" w:rsidRDefault="0030062F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77777777" w:rsidR="00A75156" w:rsidRDefault="00A75156" w:rsidP="00B24D9C">
    <w:pPr>
      <w:pStyle w:val="Zpat"/>
    </w:pPr>
    <w:r w:rsidRPr="00384145">
      <w:rPr>
        <w:noProof/>
        <w:lang w:eastAsia="cs-CZ"/>
      </w:rPr>
      <w:drawing>
        <wp:anchor distT="0" distB="0" distL="114300" distR="114300" simplePos="0" relativeHeight="251658240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41F018" w14:textId="77777777" w:rsidR="0030062F" w:rsidRDefault="0030062F" w:rsidP="00B24D9C">
      <w:r>
        <w:separator/>
      </w:r>
    </w:p>
  </w:footnote>
  <w:footnote w:type="continuationSeparator" w:id="0">
    <w:p w14:paraId="69EEBA44" w14:textId="77777777" w:rsidR="0030062F" w:rsidRDefault="0030062F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A75156" w:rsidRDefault="00A75156" w:rsidP="00B24D9C">
    <w:pPr>
      <w:pStyle w:val="Zhlav"/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A75156" w:rsidRDefault="00A75156" w:rsidP="00B24D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F36640"/>
    <w:multiLevelType w:val="hybridMultilevel"/>
    <w:tmpl w:val="F9AA9602"/>
    <w:lvl w:ilvl="0" w:tplc="D4E294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6C6AA1"/>
    <w:multiLevelType w:val="hybridMultilevel"/>
    <w:tmpl w:val="CAB8A86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714635"/>
    <w:multiLevelType w:val="hybridMultilevel"/>
    <w:tmpl w:val="5B6A84E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330E63"/>
    <w:multiLevelType w:val="hybridMultilevel"/>
    <w:tmpl w:val="3FD42F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386408"/>
    <w:multiLevelType w:val="hybridMultilevel"/>
    <w:tmpl w:val="94C26D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CE7ACF"/>
    <w:multiLevelType w:val="hybridMultilevel"/>
    <w:tmpl w:val="6292E91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C9A2D48"/>
    <w:multiLevelType w:val="hybridMultilevel"/>
    <w:tmpl w:val="A824DD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1E1542"/>
    <w:multiLevelType w:val="hybridMultilevel"/>
    <w:tmpl w:val="57AA794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F02336F"/>
    <w:multiLevelType w:val="hybridMultilevel"/>
    <w:tmpl w:val="BFF23A0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44692900">
    <w:abstractNumId w:val="5"/>
  </w:num>
  <w:num w:numId="2" w16cid:durableId="448554101">
    <w:abstractNumId w:val="6"/>
  </w:num>
  <w:num w:numId="3" w16cid:durableId="2103915354">
    <w:abstractNumId w:val="3"/>
  </w:num>
  <w:num w:numId="4" w16cid:durableId="1558321746">
    <w:abstractNumId w:val="1"/>
  </w:num>
  <w:num w:numId="5" w16cid:durableId="1590504284">
    <w:abstractNumId w:val="2"/>
  </w:num>
  <w:num w:numId="6" w16cid:durableId="17052599">
    <w:abstractNumId w:val="4"/>
  </w:num>
  <w:num w:numId="7" w16cid:durableId="229734639">
    <w:abstractNumId w:val="8"/>
  </w:num>
  <w:num w:numId="8" w16cid:durableId="293102273">
    <w:abstractNumId w:val="7"/>
  </w:num>
  <w:num w:numId="9" w16cid:durableId="3200447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49E4"/>
    <w:rsid w:val="00002B86"/>
    <w:rsid w:val="00035429"/>
    <w:rsid w:val="00035F41"/>
    <w:rsid w:val="0006764D"/>
    <w:rsid w:val="0009238A"/>
    <w:rsid w:val="000B3AA3"/>
    <w:rsid w:val="000D47CE"/>
    <w:rsid w:val="0010564F"/>
    <w:rsid w:val="001260E6"/>
    <w:rsid w:val="001532C9"/>
    <w:rsid w:val="0015580F"/>
    <w:rsid w:val="0017789B"/>
    <w:rsid w:val="001C2F0E"/>
    <w:rsid w:val="001E045C"/>
    <w:rsid w:val="001F49D0"/>
    <w:rsid w:val="00273433"/>
    <w:rsid w:val="0030062F"/>
    <w:rsid w:val="00374C9F"/>
    <w:rsid w:val="00375103"/>
    <w:rsid w:val="0037564C"/>
    <w:rsid w:val="00384145"/>
    <w:rsid w:val="003C3AF6"/>
    <w:rsid w:val="003C569B"/>
    <w:rsid w:val="003D2E7F"/>
    <w:rsid w:val="003D6400"/>
    <w:rsid w:val="003E12D7"/>
    <w:rsid w:val="003E3E98"/>
    <w:rsid w:val="003F065B"/>
    <w:rsid w:val="003F2C02"/>
    <w:rsid w:val="00452D95"/>
    <w:rsid w:val="00484EE8"/>
    <w:rsid w:val="00485A15"/>
    <w:rsid w:val="004D5C66"/>
    <w:rsid w:val="0050482C"/>
    <w:rsid w:val="005076B9"/>
    <w:rsid w:val="005556B4"/>
    <w:rsid w:val="005E332A"/>
    <w:rsid w:val="005F23C7"/>
    <w:rsid w:val="00601C3E"/>
    <w:rsid w:val="006264BB"/>
    <w:rsid w:val="006B3869"/>
    <w:rsid w:val="006B7DE6"/>
    <w:rsid w:val="006E495C"/>
    <w:rsid w:val="00703F4B"/>
    <w:rsid w:val="00722E2B"/>
    <w:rsid w:val="00755A44"/>
    <w:rsid w:val="00780D02"/>
    <w:rsid w:val="00800D3A"/>
    <w:rsid w:val="00826C2F"/>
    <w:rsid w:val="00831E5E"/>
    <w:rsid w:val="00834AB7"/>
    <w:rsid w:val="00881542"/>
    <w:rsid w:val="008A3DCF"/>
    <w:rsid w:val="008C4DCE"/>
    <w:rsid w:val="008D3C4E"/>
    <w:rsid w:val="009245E6"/>
    <w:rsid w:val="00943B4D"/>
    <w:rsid w:val="00983FAF"/>
    <w:rsid w:val="009D300A"/>
    <w:rsid w:val="009F39AD"/>
    <w:rsid w:val="00A12755"/>
    <w:rsid w:val="00A149E4"/>
    <w:rsid w:val="00A175C1"/>
    <w:rsid w:val="00A3323E"/>
    <w:rsid w:val="00A56960"/>
    <w:rsid w:val="00A75156"/>
    <w:rsid w:val="00B016A6"/>
    <w:rsid w:val="00B0200F"/>
    <w:rsid w:val="00B063CD"/>
    <w:rsid w:val="00B06FD1"/>
    <w:rsid w:val="00B1327F"/>
    <w:rsid w:val="00B15288"/>
    <w:rsid w:val="00B24D9C"/>
    <w:rsid w:val="00BC7177"/>
    <w:rsid w:val="00C04D5D"/>
    <w:rsid w:val="00C46336"/>
    <w:rsid w:val="00C72131"/>
    <w:rsid w:val="00C74C1D"/>
    <w:rsid w:val="00C74F5A"/>
    <w:rsid w:val="00CA1943"/>
    <w:rsid w:val="00CB05AC"/>
    <w:rsid w:val="00CD0768"/>
    <w:rsid w:val="00CD3D11"/>
    <w:rsid w:val="00D05CD9"/>
    <w:rsid w:val="00D21677"/>
    <w:rsid w:val="00D21F91"/>
    <w:rsid w:val="00D3047F"/>
    <w:rsid w:val="00DA47F9"/>
    <w:rsid w:val="00DD34A8"/>
    <w:rsid w:val="00DF5E95"/>
    <w:rsid w:val="00E756B0"/>
    <w:rsid w:val="00EF0537"/>
    <w:rsid w:val="00F06ED4"/>
    <w:rsid w:val="00F82947"/>
    <w:rsid w:val="00FD152A"/>
    <w:rsid w:val="00FD3CF8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92E3AD"/>
  <w15:docId w15:val="{BCFF1B1A-09AA-45B2-91DB-7DBEA9ED5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81542"/>
    <w:pPr>
      <w:jc w:val="both"/>
    </w:pPr>
  </w:style>
  <w:style w:type="paragraph" w:styleId="Nadpis1">
    <w:name w:val="heading 1"/>
    <w:basedOn w:val="Normln"/>
    <w:next w:val="Normln"/>
    <w:link w:val="Nadpis1Char"/>
    <w:uiPriority w:val="9"/>
    <w:qFormat/>
    <w:rsid w:val="006B3869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EF0537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b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1E045C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b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6B386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EF0537"/>
    <w:rPr>
      <w:rFonts w:asciiTheme="majorHAnsi" w:eastAsiaTheme="majorEastAsia" w:hAnsiTheme="majorHAnsi" w:cstheme="majorBidi"/>
      <w:b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1E045C"/>
    <w:rPr>
      <w:rFonts w:asciiTheme="majorHAnsi" w:eastAsiaTheme="majorEastAsia" w:hAnsiTheme="majorHAnsi" w:cstheme="majorBidi"/>
      <w:b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customStyle="1" w:styleId="Vchozstylkresby">
    <w:name w:val="Výchozí styl kresby"/>
    <w:rsid w:val="001E045C"/>
    <w:pPr>
      <w:autoSpaceDE w:val="0"/>
      <w:autoSpaceDN w:val="0"/>
      <w:adjustRightInd w:val="0"/>
      <w:spacing w:after="0" w:line="200" w:lineRule="atLeast"/>
    </w:pPr>
    <w:rPr>
      <w:rFonts w:ascii="Mangal" w:eastAsia="Microsoft YaHei" w:hAnsi="Mangal" w:cs="Mangal"/>
      <w:kern w:val="1"/>
      <w:sz w:val="36"/>
      <w:szCs w:val="36"/>
    </w:rPr>
  </w:style>
  <w:style w:type="paragraph" w:styleId="Odstavecseseznamem">
    <w:name w:val="List Paragraph"/>
    <w:basedOn w:val="Normln"/>
    <w:uiPriority w:val="34"/>
    <w:qFormat/>
    <w:rsid w:val="001E045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www.hwkitchen.cz/bbc-microbit-starter-kit/" TargetMode="External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hyperlink" Target="https://www.hwkitchen.cz/bbc-microbit-kit-pro-chytrou-domacnost/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www.hwkitchen.cz/cutebot-microbit-chytre-zavodni-auto/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7E7EAE-F433-4E14-8B1F-E6C0A5D26A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C:\Users\VYSOCI~1\AppData\Local\Temp\DigiME_hl_papir_sablona-CZ-5.dotx</Template>
  <TotalTime>1283</TotalTime>
  <Pages>34</Pages>
  <Words>2362</Words>
  <Characters>13941</Characters>
  <Application>Microsoft Office Word</Application>
  <DocSecurity>0</DocSecurity>
  <Lines>116</Lines>
  <Paragraphs>32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Miloš Fišar</cp:lastModifiedBy>
  <cp:revision>12</cp:revision>
  <dcterms:created xsi:type="dcterms:W3CDTF">2022-06-01T10:57:00Z</dcterms:created>
  <dcterms:modified xsi:type="dcterms:W3CDTF">2022-10-30T10:59:00Z</dcterms:modified>
</cp:coreProperties>
</file>